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442151842"/>
        <w:docPartObj>
          <w:docPartGallery w:val="Cover Pages"/>
          <w:docPartUnique/>
        </w:docPartObj>
      </w:sdtPr>
      <w:sdtContent>
        <w:p w14:paraId="6EC48DE7" w14:textId="7441CA35" w:rsidR="00BE1399" w:rsidRDefault="00FA1BED">
          <w:r w:rsidRPr="003714AC">
            <w:rPr>
              <w:rFonts w:ascii="Trebuchet MS" w:hAnsi="Trebuchet MS"/>
              <w:b/>
              <w:noProof/>
              <w:color w:val="002060"/>
              <w:sz w:val="28"/>
              <w:szCs w:val="28"/>
            </w:rPr>
            <w:drawing>
              <wp:anchor distT="0" distB="0" distL="114300" distR="114300" simplePos="0" relativeHeight="251668480" behindDoc="0" locked="0" layoutInCell="1" allowOverlap="1" wp14:anchorId="08507F37" wp14:editId="39D9FFC8">
                <wp:simplePos x="0" y="0"/>
                <wp:positionH relativeFrom="column">
                  <wp:posOffset>-5639206</wp:posOffset>
                </wp:positionH>
                <wp:positionV relativeFrom="page">
                  <wp:posOffset>-2170791</wp:posOffset>
                </wp:positionV>
                <wp:extent cx="2772000" cy="718514"/>
                <wp:effectExtent l="0" t="0" r="0" b="0"/>
                <wp:wrapSquare wrapText="bothSides"/>
                <wp:docPr id="1997864287" name="Picture 1997864287" descr="Inscape-Logo-Landscape_Inscape - Logo - Landscape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nscape-Logo-Landscape_Inscape - Logo - Landscape - 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2000" cy="718514"/>
                        </a:xfrm>
                        <a:prstGeom prst="rect">
                          <a:avLst/>
                        </a:prstGeom>
                        <a:noFill/>
                      </pic:spPr>
                    </pic:pic>
                  </a:graphicData>
                </a:graphic>
                <wp14:sizeRelH relativeFrom="page">
                  <wp14:pctWidth>0</wp14:pctWidth>
                </wp14:sizeRelH>
                <wp14:sizeRelV relativeFrom="page">
                  <wp14:pctHeight>0</wp14:pctHeight>
                </wp14:sizeRelV>
              </wp:anchor>
            </w:drawing>
          </w:r>
          <w:r w:rsidRPr="003714AC">
            <w:rPr>
              <w:rFonts w:ascii="Trebuchet MS" w:hAnsi="Trebuchet MS"/>
              <w:b/>
              <w:noProof/>
              <w:color w:val="002060"/>
              <w:sz w:val="28"/>
              <w:szCs w:val="28"/>
            </w:rPr>
            <w:drawing>
              <wp:anchor distT="0" distB="0" distL="114300" distR="114300" simplePos="0" relativeHeight="251666432" behindDoc="0" locked="0" layoutInCell="1" allowOverlap="1" wp14:anchorId="015E3796" wp14:editId="49E6189A">
                <wp:simplePos x="0" y="0"/>
                <wp:positionH relativeFrom="column">
                  <wp:posOffset>-5791606</wp:posOffset>
                </wp:positionH>
                <wp:positionV relativeFrom="page">
                  <wp:posOffset>-2323191</wp:posOffset>
                </wp:positionV>
                <wp:extent cx="2772000" cy="718514"/>
                <wp:effectExtent l="0" t="0" r="0" b="0"/>
                <wp:wrapSquare wrapText="bothSides"/>
                <wp:docPr id="5" name="Picture 5" descr="Inscape-Logo-Landscape_Inscape - Logo - Landscape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nscape-Logo-Landscape_Inscape - Logo - Landscape - 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2000" cy="718514"/>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2200B837" wp14:editId="6001011A">
                    <wp:simplePos x="0" y="0"/>
                    <wp:positionH relativeFrom="column">
                      <wp:posOffset>-204602</wp:posOffset>
                    </wp:positionH>
                    <wp:positionV relativeFrom="paragraph">
                      <wp:posOffset>63259</wp:posOffset>
                    </wp:positionV>
                    <wp:extent cx="6621518" cy="551793"/>
                    <wp:effectExtent l="0" t="0" r="0" b="0"/>
                    <wp:wrapNone/>
                    <wp:docPr id="1869091983" name="Text Box 1869091983"/>
                    <wp:cNvGraphicFramePr/>
                    <a:graphic xmlns:a="http://schemas.openxmlformats.org/drawingml/2006/main">
                      <a:graphicData uri="http://schemas.microsoft.com/office/word/2010/wordprocessingShape">
                        <wps:wsp>
                          <wps:cNvSpPr txBox="1"/>
                          <wps:spPr>
                            <a:xfrm>
                              <a:off x="0" y="0"/>
                              <a:ext cx="6621518" cy="551793"/>
                            </a:xfrm>
                            <a:prstGeom prst="rect">
                              <a:avLst/>
                            </a:prstGeom>
                            <a:noFill/>
                            <a:ln w="6350">
                              <a:noFill/>
                            </a:ln>
                          </wps:spPr>
                          <wps:txbx>
                            <w:txbxContent>
                              <w:p w14:paraId="2D6A6060" w14:textId="1CF28F77" w:rsidR="00FA1BED" w:rsidRPr="00FA1BED" w:rsidRDefault="00FA1BED" w:rsidP="00FA1BED">
                                <w:pPr>
                                  <w:pStyle w:val="Servicetitle"/>
                                  <w:rPr>
                                    <w:b/>
                                    <w:bCs/>
                                  </w:rPr>
                                </w:pPr>
                                <w:r>
                                  <w:t>Confidential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0B837" id="_x0000_t202" coordsize="21600,21600" o:spt="202" path="m,l,21600r21600,l21600,xe">
                    <v:stroke joinstyle="miter"/>
                    <v:path gradientshapeok="t" o:connecttype="rect"/>
                  </v:shapetype>
                  <v:shape id="Text Box 1869091983" o:spid="_x0000_s1026" type="#_x0000_t202" style="position:absolute;margin-left:-16.1pt;margin-top:5pt;width:521.4pt;height:4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" filled="f" stroked="f" strokeweight=".5pt">
                    <v:textbox>
                      <w:txbxContent>
                        <w:p w14:paraId="2D6A6060" w14:textId="1CF28F77" w:rsidR="00FA1BED" w:rsidRPr="00FA1BED" w:rsidRDefault="00FA1BED" w:rsidP="00FA1BED">
                          <w:pPr>
                            <w:pStyle w:val="Servicetitle"/>
                            <w:rPr>
                              <w:b/>
                              <w:bCs/>
                            </w:rPr>
                          </w:pPr>
                          <w:r>
                            <w:t>Confidential</w:t>
                          </w:r>
                        </w:p>
                      </w:txbxContent>
                    </v:textbox>
                  </v:shape>
                </w:pict>
              </mc:Fallback>
            </mc:AlternateContent>
          </w:r>
          <w:r w:rsidR="00BE1399">
            <w:rPr>
              <w:noProof/>
              <w:lang w:eastAsia="en-GB"/>
            </w:rPr>
            <w:drawing>
              <wp:anchor distT="0" distB="0" distL="114300" distR="114300" simplePos="0" relativeHeight="251658240" behindDoc="1" locked="1" layoutInCell="1" allowOverlap="1" wp14:anchorId="65394458" wp14:editId="48D1717D">
                <wp:simplePos x="0" y="0"/>
                <wp:positionH relativeFrom="column">
                  <wp:posOffset>-5800090</wp:posOffset>
                </wp:positionH>
                <wp:positionV relativeFrom="page">
                  <wp:posOffset>-2317115</wp:posOffset>
                </wp:positionV>
                <wp:extent cx="10826115" cy="15313025"/>
                <wp:effectExtent l="4445"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Template-Covers-Graphics_Word-Template-Covers-Graphics-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0826115" cy="15313025"/>
                        </a:xfrm>
                        <a:prstGeom prst="rect">
                          <a:avLst/>
                        </a:prstGeom>
                      </pic:spPr>
                    </pic:pic>
                  </a:graphicData>
                </a:graphic>
                <wp14:sizeRelH relativeFrom="margin">
                  <wp14:pctWidth>0</wp14:pctWidth>
                </wp14:sizeRelH>
                <wp14:sizeRelV relativeFrom="margin">
                  <wp14:pctHeight>0</wp14:pctHeight>
                </wp14:sizeRelV>
              </wp:anchor>
            </w:drawing>
          </w:r>
        </w:p>
        <w:p w14:paraId="300F64FE" w14:textId="1AF739E9" w:rsidR="006A6CC5" w:rsidRDefault="00FA1BED" w:rsidP="0004669B">
          <w:r>
            <w:rPr>
              <w:noProof/>
              <w:lang w:eastAsia="en-GB"/>
            </w:rPr>
            <w:drawing>
              <wp:anchor distT="0" distB="0" distL="114300" distR="114300" simplePos="0" relativeHeight="251669504" behindDoc="0" locked="0" layoutInCell="1" allowOverlap="1" wp14:anchorId="5AEBB558" wp14:editId="58A79960">
                <wp:simplePos x="0" y="0"/>
                <wp:positionH relativeFrom="column">
                  <wp:posOffset>1292597</wp:posOffset>
                </wp:positionH>
                <wp:positionV relativeFrom="paragraph">
                  <wp:posOffset>7885430</wp:posOffset>
                </wp:positionV>
                <wp:extent cx="2997835" cy="781685"/>
                <wp:effectExtent l="0" t="0" r="0" b="0"/>
                <wp:wrapSquare wrapText="bothSides"/>
                <wp:docPr id="478167776" name="Picture 2"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67776" name="Picture 2" descr="A white text on a black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7835" cy="7816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5D79F2F8" wp14:editId="11D4D10A">
                    <wp:simplePos x="0" y="0"/>
                    <wp:positionH relativeFrom="column">
                      <wp:posOffset>-204952</wp:posOffset>
                    </wp:positionH>
                    <wp:positionV relativeFrom="paragraph">
                      <wp:posOffset>1217077</wp:posOffset>
                    </wp:positionV>
                    <wp:extent cx="6621145" cy="151349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21145" cy="1513490"/>
                            </a:xfrm>
                            <a:prstGeom prst="rect">
                              <a:avLst/>
                            </a:prstGeom>
                            <a:noFill/>
                            <a:ln w="6350">
                              <a:noFill/>
                            </a:ln>
                          </wps:spPr>
                          <wps:txbx>
                            <w:txbxContent>
                              <w:p w14:paraId="683E8E72" w14:textId="77777777" w:rsidR="00FA1BED" w:rsidRDefault="00FA1BED" w:rsidP="00FA1BED">
                                <w:pPr>
                                  <w:pStyle w:val="Servicetitle"/>
                                </w:pPr>
                                <w:r>
                                  <w:t xml:space="preserve">Date of Annual/Transition Review: </w:t>
                                </w:r>
                              </w:p>
                              <w:p w14:paraId="42EBAC84" w14:textId="1FE93522" w:rsidR="00FA1BED" w:rsidRPr="00FA1BED" w:rsidRDefault="00FA1BED" w:rsidP="00FA1BED">
                                <w:pPr>
                                  <w:pStyle w:val="Servicetitle"/>
                                  <w:rPr>
                                    <w:b/>
                                    <w:bCs/>
                                  </w:rPr>
                                </w:pPr>
                                <w:r w:rsidRPr="00FA1BED">
                                  <w:rPr>
                                    <w:b/>
                                    <w:bCs/>
                                  </w:rPr>
                                  <w:t>202</w:t>
                                </w:r>
                                <w:r w:rsidR="001A0436">
                                  <w:rPr>
                                    <w:b/>
                                    <w:bCs/>
                                  </w:rPr>
                                  <w:t>6</w:t>
                                </w:r>
                              </w:p>
                              <w:p w14:paraId="66461C84" w14:textId="77777777" w:rsidR="00FA1BED" w:rsidRDefault="00FA1BED" w:rsidP="00FA1BED">
                                <w:pPr>
                                  <w:pStyle w:val="Servicetitle"/>
                                </w:pPr>
                                <w:r>
                                  <w:t xml:space="preserve">Time of Review: </w:t>
                                </w:r>
                              </w:p>
                              <w:p w14:paraId="4E91DA65" w14:textId="2AC0E89E" w:rsidR="00BE1399" w:rsidRPr="00FA1BED" w:rsidRDefault="00FA1BED" w:rsidP="00FA1BED">
                                <w:pPr>
                                  <w:pStyle w:val="Servicetitle"/>
                                  <w:rPr>
                                    <w:b/>
                                    <w:bCs/>
                                  </w:rPr>
                                </w:pPr>
                                <w:r w:rsidRPr="00FA1BED">
                                  <w:rPr>
                                    <w:b/>
                                    <w:bCs/>
                                  </w:rPr>
                                  <w:t>To be held ‘virtually’ by MS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9F2F8" id="_x0000_t202" coordsize="21600,21600" o:spt="202" path="m,l,21600r21600,l21600,xe">
                    <v:stroke joinstyle="miter"/>
                    <v:path gradientshapeok="t" o:connecttype="rect"/>
                  </v:shapetype>
                  <v:shape id="Text Box 2" o:spid="_x0000_s1027" type="#_x0000_t202" style="position:absolute;margin-left:-16.15pt;margin-top:95.85pt;width:521.35pt;height:11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" filled="f" stroked="f" strokeweight=".5pt">
                    <v:textbox>
                      <w:txbxContent>
                        <w:p w14:paraId="683E8E72" w14:textId="77777777" w:rsidR="00FA1BED" w:rsidRDefault="00FA1BED" w:rsidP="00FA1BED">
                          <w:pPr>
                            <w:pStyle w:val="Servicetitle"/>
                          </w:pPr>
                          <w:r>
                            <w:t xml:space="preserve">Date of Annual/Transition Review: </w:t>
                          </w:r>
                        </w:p>
                        <w:p w14:paraId="42EBAC84" w14:textId="1FE93522" w:rsidR="00FA1BED" w:rsidRPr="00FA1BED" w:rsidRDefault="00FA1BED" w:rsidP="00FA1BED">
                          <w:pPr>
                            <w:pStyle w:val="Servicetitle"/>
                            <w:rPr>
                              <w:b/>
                              <w:bCs/>
                            </w:rPr>
                          </w:pPr>
                          <w:r w:rsidRPr="00FA1BED">
                            <w:rPr>
                              <w:b/>
                              <w:bCs/>
                            </w:rPr>
                            <w:t>202</w:t>
                          </w:r>
                          <w:r w:rsidR="001A0436">
                            <w:rPr>
                              <w:b/>
                              <w:bCs/>
                            </w:rPr>
                            <w:t>6</w:t>
                          </w:r>
                        </w:p>
                        <w:p w14:paraId="66461C84" w14:textId="77777777" w:rsidR="00FA1BED" w:rsidRDefault="00FA1BED" w:rsidP="00FA1BED">
                          <w:pPr>
                            <w:pStyle w:val="Servicetitle"/>
                          </w:pPr>
                          <w:r>
                            <w:t xml:space="preserve">Time of Review: </w:t>
                          </w:r>
                        </w:p>
                        <w:p w14:paraId="4E91DA65" w14:textId="2AC0E89E" w:rsidR="00BE1399" w:rsidRPr="00FA1BED" w:rsidRDefault="00FA1BED" w:rsidP="00FA1BED">
                          <w:pPr>
                            <w:pStyle w:val="Servicetitle"/>
                            <w:rPr>
                              <w:b/>
                              <w:bCs/>
                            </w:rPr>
                          </w:pPr>
                          <w:r w:rsidRPr="00FA1BED">
                            <w:rPr>
                              <w:b/>
                              <w:bCs/>
                            </w:rPr>
                            <w:t>To be held ‘virtually’ by MS Teams</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27E26018" wp14:editId="032E0B34">
                    <wp:simplePos x="0" y="0"/>
                    <wp:positionH relativeFrom="column">
                      <wp:posOffset>-143510</wp:posOffset>
                    </wp:positionH>
                    <wp:positionV relativeFrom="paragraph">
                      <wp:posOffset>2976354</wp:posOffset>
                    </wp:positionV>
                    <wp:extent cx="6621518" cy="2238703"/>
                    <wp:effectExtent l="0" t="0" r="0" b="0"/>
                    <wp:wrapNone/>
                    <wp:docPr id="1626467930" name="Text Box 1626467930"/>
                    <wp:cNvGraphicFramePr/>
                    <a:graphic xmlns:a="http://schemas.openxmlformats.org/drawingml/2006/main">
                      <a:graphicData uri="http://schemas.microsoft.com/office/word/2010/wordprocessingShape">
                        <wps:wsp>
                          <wps:cNvSpPr txBox="1"/>
                          <wps:spPr>
                            <a:xfrm>
                              <a:off x="0" y="0"/>
                              <a:ext cx="6621518" cy="2238703"/>
                            </a:xfrm>
                            <a:prstGeom prst="rect">
                              <a:avLst/>
                            </a:prstGeom>
                            <a:noFill/>
                            <a:ln w="6350">
                              <a:noFill/>
                            </a:ln>
                          </wps:spPr>
                          <wps:txbx>
                            <w:txbxContent>
                              <w:p w14:paraId="37D1B85F" w14:textId="100BD236" w:rsidR="00FA1BED" w:rsidRDefault="00FA1BED" w:rsidP="00FA1BED">
                                <w:pPr>
                                  <w:pStyle w:val="Servicetitle"/>
                                </w:pPr>
                                <w:r>
                                  <w:t>Completed by:</w:t>
                                </w:r>
                              </w:p>
                              <w:p w14:paraId="214EE4E0" w14:textId="77777777" w:rsidR="00FA1BED" w:rsidRDefault="00FA1BED" w:rsidP="00FA1BED">
                                <w:pPr>
                                  <w:pStyle w:val="Servicetitle"/>
                                </w:pPr>
                              </w:p>
                              <w:p w14:paraId="094B88CF" w14:textId="6DBE7A8C" w:rsidR="00FA1BED" w:rsidRPr="00FA1BED" w:rsidRDefault="00FA1BED" w:rsidP="00FA1BED">
                                <w:pPr>
                                  <w:pStyle w:val="Servicetitle"/>
                                  <w:rPr>
                                    <w:b/>
                                    <w:bCs/>
                                  </w:rPr>
                                </w:pPr>
                                <w: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6018" id="Text Box 1626467930" o:spid="_x0000_s1028" type="#_x0000_t202" style="position:absolute;margin-left:-11.3pt;margin-top:234.35pt;width:521.4pt;height:17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" filled="f" stroked="f" strokeweight=".5pt">
                    <v:textbox>
                      <w:txbxContent>
                        <w:p w14:paraId="37D1B85F" w14:textId="100BD236" w:rsidR="00FA1BED" w:rsidRDefault="00FA1BED" w:rsidP="00FA1BED">
                          <w:pPr>
                            <w:pStyle w:val="Servicetitle"/>
                          </w:pPr>
                          <w:r>
                            <w:t>Completed by:</w:t>
                          </w:r>
                        </w:p>
                        <w:p w14:paraId="214EE4E0" w14:textId="77777777" w:rsidR="00FA1BED" w:rsidRDefault="00FA1BED" w:rsidP="00FA1BED">
                          <w:pPr>
                            <w:pStyle w:val="Servicetitle"/>
                          </w:pPr>
                        </w:p>
                        <w:p w14:paraId="094B88CF" w14:textId="6DBE7A8C" w:rsidR="00FA1BED" w:rsidRPr="00FA1BED" w:rsidRDefault="00FA1BED" w:rsidP="00FA1BED">
                          <w:pPr>
                            <w:pStyle w:val="Servicetitle"/>
                            <w:rPr>
                              <w:b/>
                              <w:bCs/>
                            </w:rPr>
                          </w:pPr>
                          <w:r>
                            <w:t>Date:</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27FAD90" wp14:editId="424726EF">
                    <wp:simplePos x="0" y="0"/>
                    <wp:positionH relativeFrom="column">
                      <wp:posOffset>-204952</wp:posOffset>
                    </wp:positionH>
                    <wp:positionV relativeFrom="paragraph">
                      <wp:posOffset>302677</wp:posOffset>
                    </wp:positionV>
                    <wp:extent cx="6038850" cy="662152"/>
                    <wp:effectExtent l="0" t="0" r="0" b="0"/>
                    <wp:wrapNone/>
                    <wp:docPr id="3" name="Text Box 3"/>
                    <wp:cNvGraphicFramePr/>
                    <a:graphic xmlns:a="http://schemas.openxmlformats.org/drawingml/2006/main">
                      <a:graphicData uri="http://schemas.microsoft.com/office/word/2010/wordprocessingShape">
                        <wps:wsp>
                          <wps:cNvSpPr txBox="1"/>
                          <wps:spPr>
                            <a:xfrm>
                              <a:off x="0" y="0"/>
                              <a:ext cx="6038850" cy="662152"/>
                            </a:xfrm>
                            <a:prstGeom prst="rect">
                              <a:avLst/>
                            </a:prstGeom>
                            <a:noFill/>
                            <a:ln w="6350">
                              <a:noFill/>
                            </a:ln>
                          </wps:spPr>
                          <wps:txbx>
                            <w:txbxContent>
                              <w:p w14:paraId="2094444C" w14:textId="09C40EF8" w:rsidR="00BE1399" w:rsidRPr="0002649C" w:rsidRDefault="00FA1BED" w:rsidP="0002649C">
                                <w:pPr>
                                  <w:pStyle w:val="Documenttitle"/>
                                </w:pPr>
                                <w:r>
                                  <w:t>Family Review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FAD90" id="Text Box 3" o:spid="_x0000_s1029" type="#_x0000_t202" style="position:absolute;margin-left:-16.15pt;margin-top:23.85pt;width:475.5pt;height:5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" filled="f" stroked="f" strokeweight=".5pt">
                    <v:textbox>
                      <w:txbxContent>
                        <w:p w14:paraId="2094444C" w14:textId="09C40EF8" w:rsidR="00BE1399" w:rsidRPr="0002649C" w:rsidRDefault="00FA1BED" w:rsidP="0002649C">
                          <w:pPr>
                            <w:pStyle w:val="Documenttitle"/>
                          </w:pPr>
                          <w:r>
                            <w:t>Family Review Booklet</w:t>
                          </w:r>
                        </w:p>
                      </w:txbxContent>
                    </v:textbox>
                  </v:shape>
                </w:pict>
              </mc:Fallback>
            </mc:AlternateContent>
          </w:r>
          <w:r w:rsidR="00BE1399">
            <w:br w:type="page"/>
          </w:r>
        </w:p>
      </w:sdtContent>
    </w:sdt>
    <w:p w14:paraId="54827759" w14:textId="73648C6A" w:rsidR="00497A03" w:rsidRPr="00E05C90" w:rsidRDefault="00DC5EC9" w:rsidP="00497A03">
      <w:pPr>
        <w:pStyle w:val="Heading1"/>
      </w:pPr>
      <w:r>
        <w:lastRenderedPageBreak/>
        <w:t>About the Review</w:t>
      </w:r>
    </w:p>
    <w:p w14:paraId="2C296986" w14:textId="77777777" w:rsidR="00497A03" w:rsidRPr="00E05C90" w:rsidRDefault="00497A03" w:rsidP="00497A03"/>
    <w:p w14:paraId="72178EF5"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The style of review held for your child at Inscape House School is called a ‘Person Centred Review’. This type of review covers all requirements your Local Authority expect from us.</w:t>
      </w:r>
    </w:p>
    <w:p w14:paraId="0CD44724"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 xml:space="preserve"> </w:t>
      </w:r>
    </w:p>
    <w:p w14:paraId="46B9E68D"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A Person-Centred Review focuses on, what people like and admire about your child, what’s important to them and how best to support them.  We will look at what’s working well in their life and what might not be working as well and planning for the future etc.  It’s a positive way of ensuring we are all supporting your child and gathering some good information about them.  Everybody who attends the review will be invited to contribute to the gathering of this information. The review should last an hour and a half.</w:t>
      </w:r>
    </w:p>
    <w:p w14:paraId="64CE8B15"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 xml:space="preserve"> </w:t>
      </w:r>
    </w:p>
    <w:p w14:paraId="62BA98FE"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 xml:space="preserve">This is a booklet to help you think about your child’s life and plan for their review.  You can put information in this booklet in whatever way you want – write, draw or use photos/pictures.  </w:t>
      </w:r>
      <w:r w:rsidRPr="00017B81">
        <w:rPr>
          <w:rFonts w:asciiTheme="minorHAnsi" w:hAnsiTheme="minorHAnsi"/>
          <w:color w:val="auto"/>
          <w:sz w:val="24"/>
          <w:szCs w:val="24"/>
        </w:rPr>
        <w:t>Please could you send the completed booklet no later than two weeks ahead of the review.</w:t>
      </w:r>
    </w:p>
    <w:p w14:paraId="2B8C257C"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 xml:space="preserve"> </w:t>
      </w:r>
    </w:p>
    <w:p w14:paraId="3A86DE63"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Your child will be supported at school to complete a similar booklet about themselves. This review is about them so it’s important they come, but only if this is appropriate for them and you are happy with this.</w:t>
      </w:r>
    </w:p>
    <w:p w14:paraId="630E5BB9" w14:textId="77777777" w:rsidR="008774F5" w:rsidRPr="008774F5" w:rsidRDefault="008774F5" w:rsidP="008774F5">
      <w:pPr>
        <w:pStyle w:val="Highlightedtext"/>
        <w:rPr>
          <w:rFonts w:asciiTheme="minorHAnsi" w:hAnsiTheme="minorHAnsi"/>
          <w:b w:val="0"/>
          <w:bCs w:val="0"/>
          <w:color w:val="auto"/>
          <w:sz w:val="24"/>
          <w:szCs w:val="24"/>
        </w:rPr>
      </w:pPr>
    </w:p>
    <w:p w14:paraId="38E1A74B" w14:textId="77777777" w:rsidR="008774F5" w:rsidRPr="008774F5" w:rsidRDefault="008774F5" w:rsidP="008774F5">
      <w:pPr>
        <w:pStyle w:val="Highlightedtext"/>
        <w:rPr>
          <w:rFonts w:asciiTheme="minorHAnsi" w:hAnsiTheme="minorHAnsi"/>
          <w:b w:val="0"/>
          <w:bCs w:val="0"/>
          <w:color w:val="auto"/>
          <w:sz w:val="24"/>
          <w:szCs w:val="24"/>
        </w:rPr>
      </w:pPr>
      <w:r w:rsidRPr="008774F5">
        <w:rPr>
          <w:rFonts w:asciiTheme="minorHAnsi" w:hAnsiTheme="minorHAnsi"/>
          <w:b w:val="0"/>
          <w:bCs w:val="0"/>
          <w:color w:val="auto"/>
          <w:sz w:val="24"/>
          <w:szCs w:val="24"/>
        </w:rPr>
        <w:t xml:space="preserve">Prior to this Inscape staff meet to pre-populate the form in preparation for the Annual Review. This is an opportunity for therapy and teachers to considered actions they would like to focus on and discuss at the Annual Review and ensures clarity around support and next steps. </w:t>
      </w:r>
    </w:p>
    <w:p w14:paraId="43DBAEFA" w14:textId="77777777" w:rsidR="008774F5" w:rsidRPr="008774F5" w:rsidRDefault="008774F5" w:rsidP="008774F5">
      <w:pPr>
        <w:pStyle w:val="Highlightedtext"/>
        <w:rPr>
          <w:rFonts w:asciiTheme="minorHAnsi" w:hAnsiTheme="minorHAnsi"/>
          <w:b w:val="0"/>
          <w:bCs w:val="0"/>
          <w:color w:val="auto"/>
          <w:sz w:val="24"/>
          <w:szCs w:val="24"/>
        </w:rPr>
      </w:pPr>
    </w:p>
    <w:p w14:paraId="0CD48923" w14:textId="153CCABC" w:rsidR="003643C0" w:rsidRDefault="00566B19" w:rsidP="008774F5">
      <w:pPr>
        <w:pStyle w:val="Highlightedtext"/>
        <w:rPr>
          <w:rFonts w:asciiTheme="minorHAnsi" w:hAnsiTheme="minorHAnsi"/>
          <w:b w:val="0"/>
          <w:bCs w:val="0"/>
          <w:color w:val="auto"/>
          <w:sz w:val="24"/>
          <w:szCs w:val="24"/>
        </w:rPr>
      </w:pPr>
      <w:r w:rsidRPr="00566B19">
        <w:rPr>
          <w:rFonts w:asciiTheme="minorHAnsi" w:hAnsiTheme="minorHAnsi"/>
          <w:b w:val="0"/>
          <w:bCs w:val="0"/>
          <w:color w:val="auto"/>
          <w:sz w:val="24"/>
          <w:szCs w:val="24"/>
        </w:rPr>
        <w:t>Your child’s EHCP will be reviewed at the Annual Review, you can request a copy of your child’s latest EHCP from your LA Caseworker. Please consider any changes prior to the review, you may wish to discuss these further with the Department Head or Teacher, or if preferred, record them at the end of this form.</w:t>
      </w:r>
    </w:p>
    <w:p w14:paraId="4F051367" w14:textId="77777777" w:rsidR="003643C0" w:rsidRDefault="003643C0" w:rsidP="008774F5">
      <w:pPr>
        <w:pStyle w:val="Highlightedtext"/>
        <w:rPr>
          <w:rFonts w:asciiTheme="minorHAnsi" w:hAnsiTheme="minorHAnsi"/>
          <w:b w:val="0"/>
          <w:bCs w:val="0"/>
          <w:color w:val="auto"/>
          <w:sz w:val="24"/>
          <w:szCs w:val="24"/>
        </w:rPr>
      </w:pPr>
    </w:p>
    <w:p w14:paraId="1D1C7253" w14:textId="77777777" w:rsidR="003643C0" w:rsidRDefault="003643C0" w:rsidP="008774F5">
      <w:pPr>
        <w:pStyle w:val="Highlightedtext"/>
        <w:rPr>
          <w:rFonts w:asciiTheme="minorHAnsi" w:hAnsiTheme="minorHAnsi"/>
          <w:b w:val="0"/>
          <w:bCs w:val="0"/>
          <w:color w:val="auto"/>
          <w:sz w:val="24"/>
          <w:szCs w:val="24"/>
        </w:rPr>
      </w:pPr>
    </w:p>
    <w:p w14:paraId="1AEF0905" w14:textId="77777777" w:rsidR="003643C0" w:rsidRDefault="003643C0" w:rsidP="008774F5">
      <w:pPr>
        <w:pStyle w:val="Highlightedtext"/>
        <w:rPr>
          <w:rFonts w:asciiTheme="minorHAnsi" w:hAnsiTheme="minorHAnsi"/>
          <w:b w:val="0"/>
          <w:bCs w:val="0"/>
          <w:color w:val="auto"/>
          <w:sz w:val="24"/>
          <w:szCs w:val="24"/>
        </w:rPr>
      </w:pPr>
    </w:p>
    <w:p w14:paraId="47FD7D46" w14:textId="77777777" w:rsidR="003643C0" w:rsidRDefault="003643C0" w:rsidP="008774F5">
      <w:pPr>
        <w:pStyle w:val="Highlightedtext"/>
        <w:rPr>
          <w:rFonts w:asciiTheme="minorHAnsi" w:hAnsiTheme="minorHAnsi"/>
          <w:b w:val="0"/>
          <w:bCs w:val="0"/>
          <w:color w:val="auto"/>
          <w:sz w:val="24"/>
          <w:szCs w:val="24"/>
        </w:rPr>
      </w:pPr>
    </w:p>
    <w:p w14:paraId="5A164E5B" w14:textId="77777777" w:rsidR="003643C0" w:rsidRDefault="003643C0" w:rsidP="008774F5">
      <w:pPr>
        <w:pStyle w:val="Highlightedtext"/>
        <w:rPr>
          <w:rFonts w:asciiTheme="minorHAnsi" w:hAnsiTheme="minorHAnsi"/>
          <w:b w:val="0"/>
          <w:bCs w:val="0"/>
          <w:color w:val="auto"/>
          <w:sz w:val="24"/>
          <w:szCs w:val="24"/>
        </w:rPr>
      </w:pPr>
    </w:p>
    <w:p w14:paraId="47BCCE50" w14:textId="77777777" w:rsidR="003643C0" w:rsidRDefault="003643C0" w:rsidP="008774F5">
      <w:pPr>
        <w:pStyle w:val="Highlightedtext"/>
        <w:rPr>
          <w:rFonts w:asciiTheme="minorHAnsi" w:hAnsiTheme="minorHAnsi"/>
          <w:b w:val="0"/>
          <w:bCs w:val="0"/>
          <w:color w:val="auto"/>
          <w:sz w:val="24"/>
          <w:szCs w:val="24"/>
        </w:rPr>
      </w:pPr>
    </w:p>
    <w:p w14:paraId="0BC2F1CD" w14:textId="77777777" w:rsidR="003643C0" w:rsidRDefault="003643C0" w:rsidP="008774F5">
      <w:pPr>
        <w:pStyle w:val="Highlightedtext"/>
        <w:rPr>
          <w:rFonts w:asciiTheme="minorHAnsi" w:hAnsiTheme="minorHAnsi"/>
          <w:b w:val="0"/>
          <w:bCs w:val="0"/>
          <w:color w:val="auto"/>
          <w:sz w:val="24"/>
          <w:szCs w:val="24"/>
        </w:rPr>
      </w:pPr>
    </w:p>
    <w:p w14:paraId="63AA0A61" w14:textId="77777777" w:rsidR="003643C0" w:rsidRDefault="003643C0" w:rsidP="008774F5">
      <w:pPr>
        <w:pStyle w:val="Highlightedtext"/>
        <w:rPr>
          <w:rFonts w:asciiTheme="minorHAnsi" w:hAnsiTheme="minorHAnsi"/>
          <w:b w:val="0"/>
          <w:bCs w:val="0"/>
          <w:color w:val="auto"/>
          <w:sz w:val="24"/>
          <w:szCs w:val="24"/>
        </w:rPr>
      </w:pPr>
    </w:p>
    <w:p w14:paraId="44D21F5A" w14:textId="77777777" w:rsidR="003643C0" w:rsidRDefault="003643C0" w:rsidP="008774F5">
      <w:pPr>
        <w:pStyle w:val="Highlightedtext"/>
        <w:rPr>
          <w:rFonts w:asciiTheme="minorHAnsi" w:hAnsiTheme="minorHAnsi"/>
          <w:b w:val="0"/>
          <w:bCs w:val="0"/>
          <w:color w:val="auto"/>
          <w:sz w:val="24"/>
          <w:szCs w:val="24"/>
        </w:rPr>
      </w:pPr>
    </w:p>
    <w:p w14:paraId="2668390C" w14:textId="77777777" w:rsidR="003643C0" w:rsidRDefault="003643C0" w:rsidP="008774F5">
      <w:pPr>
        <w:pStyle w:val="Highlightedtext"/>
        <w:rPr>
          <w:rFonts w:asciiTheme="minorHAnsi" w:hAnsiTheme="minorHAnsi"/>
          <w:b w:val="0"/>
          <w:bCs w:val="0"/>
          <w:color w:val="auto"/>
          <w:sz w:val="24"/>
          <w:szCs w:val="24"/>
        </w:rPr>
      </w:pPr>
    </w:p>
    <w:p w14:paraId="3BC992A6" w14:textId="77777777" w:rsidR="003643C0" w:rsidRDefault="003643C0" w:rsidP="008774F5">
      <w:pPr>
        <w:pStyle w:val="Highlightedtext"/>
        <w:rPr>
          <w:rFonts w:asciiTheme="minorHAnsi" w:hAnsiTheme="minorHAnsi"/>
          <w:b w:val="0"/>
          <w:bCs w:val="0"/>
          <w:color w:val="auto"/>
          <w:sz w:val="24"/>
          <w:szCs w:val="24"/>
        </w:rPr>
      </w:pPr>
    </w:p>
    <w:p w14:paraId="425C4682" w14:textId="77777777" w:rsidR="003643C0" w:rsidRDefault="003643C0" w:rsidP="008774F5">
      <w:pPr>
        <w:pStyle w:val="Highlightedtext"/>
        <w:rPr>
          <w:rFonts w:asciiTheme="minorHAnsi" w:hAnsiTheme="minorHAnsi"/>
          <w:b w:val="0"/>
          <w:bCs w:val="0"/>
          <w:color w:val="auto"/>
          <w:sz w:val="24"/>
          <w:szCs w:val="24"/>
        </w:rPr>
      </w:pPr>
    </w:p>
    <w:p w14:paraId="3795A8F3" w14:textId="77777777" w:rsidR="003643C0" w:rsidRDefault="003643C0" w:rsidP="008774F5">
      <w:pPr>
        <w:pStyle w:val="Highlightedtext"/>
        <w:rPr>
          <w:rFonts w:asciiTheme="minorHAnsi" w:hAnsiTheme="minorHAnsi"/>
          <w:b w:val="0"/>
          <w:bCs w:val="0"/>
          <w:color w:val="auto"/>
          <w:sz w:val="24"/>
          <w:szCs w:val="24"/>
        </w:rPr>
      </w:pPr>
    </w:p>
    <w:p w14:paraId="46332596" w14:textId="77777777" w:rsidR="003643C0" w:rsidRDefault="003643C0" w:rsidP="008774F5">
      <w:pPr>
        <w:pStyle w:val="Highlightedtext"/>
        <w:rPr>
          <w:rFonts w:asciiTheme="minorHAnsi" w:hAnsiTheme="minorHAnsi"/>
          <w:b w:val="0"/>
          <w:bCs w:val="0"/>
          <w:color w:val="auto"/>
          <w:sz w:val="24"/>
          <w:szCs w:val="24"/>
        </w:rPr>
      </w:pPr>
    </w:p>
    <w:p w14:paraId="31F41323" w14:textId="77777777" w:rsidR="003643C0" w:rsidRDefault="003643C0" w:rsidP="008774F5">
      <w:pPr>
        <w:pStyle w:val="Highlightedtext"/>
        <w:rPr>
          <w:rFonts w:asciiTheme="minorHAnsi" w:hAnsiTheme="minorHAnsi"/>
          <w:b w:val="0"/>
          <w:bCs w:val="0"/>
          <w:color w:val="auto"/>
          <w:sz w:val="24"/>
          <w:szCs w:val="24"/>
        </w:rPr>
      </w:pPr>
    </w:p>
    <w:p w14:paraId="361191BA" w14:textId="77777777" w:rsidR="003643C0" w:rsidRDefault="003643C0" w:rsidP="008774F5">
      <w:pPr>
        <w:pStyle w:val="Highlightedtext"/>
        <w:rPr>
          <w:rFonts w:asciiTheme="minorHAnsi" w:hAnsiTheme="minorHAnsi"/>
          <w:b w:val="0"/>
          <w:bCs w:val="0"/>
          <w:color w:val="auto"/>
          <w:sz w:val="24"/>
          <w:szCs w:val="24"/>
        </w:rPr>
      </w:pPr>
    </w:p>
    <w:p w14:paraId="1E2D27B7" w14:textId="77777777" w:rsidR="003643C0" w:rsidRDefault="003643C0" w:rsidP="008774F5">
      <w:pPr>
        <w:pStyle w:val="Highlightedtext"/>
        <w:rPr>
          <w:rFonts w:asciiTheme="minorHAnsi" w:hAnsiTheme="minorHAnsi"/>
          <w:b w:val="0"/>
          <w:bCs w:val="0"/>
          <w:color w:val="auto"/>
          <w:sz w:val="24"/>
          <w:szCs w:val="24"/>
        </w:rPr>
      </w:pPr>
    </w:p>
    <w:p w14:paraId="129F7100" w14:textId="77777777" w:rsidR="003643C0" w:rsidRDefault="003643C0" w:rsidP="008774F5">
      <w:pPr>
        <w:pStyle w:val="Highlightedtext"/>
        <w:rPr>
          <w:rFonts w:asciiTheme="minorHAnsi" w:hAnsiTheme="minorHAnsi"/>
          <w:b w:val="0"/>
          <w:bCs w:val="0"/>
          <w:color w:val="auto"/>
          <w:sz w:val="24"/>
          <w:szCs w:val="24"/>
        </w:rPr>
      </w:pPr>
    </w:p>
    <w:p w14:paraId="765DD4D1" w14:textId="4F53D7FC" w:rsidR="003643C0" w:rsidRDefault="00DC7D5D" w:rsidP="008774F5">
      <w:pPr>
        <w:pStyle w:val="Highlightedtext"/>
        <w:rPr>
          <w:sz w:val="52"/>
          <w:szCs w:val="56"/>
        </w:rPr>
      </w:pPr>
      <w:r w:rsidRPr="00DC7D5D">
        <w:rPr>
          <w:sz w:val="52"/>
          <w:szCs w:val="56"/>
        </w:rPr>
        <w:t>What do you like and admire about your child?</w:t>
      </w:r>
    </w:p>
    <w:p w14:paraId="1ABFD4DA" w14:textId="77777777" w:rsidR="00DC7D5D" w:rsidRDefault="00DC7D5D" w:rsidP="008774F5">
      <w:pPr>
        <w:pStyle w:val="Highlightedtext"/>
        <w:rPr>
          <w:sz w:val="52"/>
          <w:szCs w:val="56"/>
        </w:rPr>
      </w:pPr>
    </w:p>
    <w:p w14:paraId="46C66C53" w14:textId="77777777" w:rsidR="00FC66FF" w:rsidRPr="00FC66FF" w:rsidRDefault="00FC66FF" w:rsidP="00FC66FF">
      <w:pPr>
        <w:pStyle w:val="Highlightedtext"/>
        <w:rPr>
          <w:rFonts w:cs="Arial"/>
        </w:rPr>
      </w:pPr>
      <w:r w:rsidRPr="00FC66FF">
        <w:rPr>
          <w:rFonts w:cs="Arial"/>
        </w:rPr>
        <w:t>Think about all the things that they are good at.</w:t>
      </w:r>
    </w:p>
    <w:p w14:paraId="45367881" w14:textId="77777777" w:rsidR="00FC66FF" w:rsidRPr="00FC66FF" w:rsidRDefault="00FC66FF" w:rsidP="00FC66FF">
      <w:pPr>
        <w:pStyle w:val="Highlightedtext"/>
        <w:rPr>
          <w:rFonts w:cs="Arial"/>
        </w:rPr>
      </w:pPr>
      <w:r w:rsidRPr="00FC66FF">
        <w:rPr>
          <w:rFonts w:cs="Arial"/>
        </w:rPr>
        <w:t xml:space="preserve"> </w:t>
      </w:r>
    </w:p>
    <w:p w14:paraId="38E5E434" w14:textId="44429C0F" w:rsidR="00200EAC" w:rsidRDefault="00D365F7" w:rsidP="00D365F7">
      <w:pPr>
        <w:pStyle w:val="Highlightedtext"/>
        <w:rPr>
          <w:rFonts w:cs="Arial"/>
        </w:rPr>
      </w:pPr>
      <w:r>
        <w:rPr>
          <w:noProof/>
        </w:rPr>
        <mc:AlternateContent>
          <mc:Choice Requires="wps">
            <w:drawing>
              <wp:anchor distT="0" distB="0" distL="114300" distR="114300" simplePos="0" relativeHeight="251670528" behindDoc="0" locked="0" layoutInCell="1" allowOverlap="1" wp14:anchorId="3062E25F" wp14:editId="67498A99">
                <wp:simplePos x="0" y="0"/>
                <wp:positionH relativeFrom="column">
                  <wp:posOffset>-205105</wp:posOffset>
                </wp:positionH>
                <wp:positionV relativeFrom="paragraph">
                  <wp:posOffset>454879</wp:posOffset>
                </wp:positionV>
                <wp:extent cx="6085489" cy="6306207"/>
                <wp:effectExtent l="0" t="0" r="10795" b="18415"/>
                <wp:wrapNone/>
                <wp:docPr id="1497217962" name="Text Box 3"/>
                <wp:cNvGraphicFramePr/>
                <a:graphic xmlns:a="http://schemas.openxmlformats.org/drawingml/2006/main">
                  <a:graphicData uri="http://schemas.microsoft.com/office/word/2010/wordprocessingShape">
                    <wps:wsp>
                      <wps:cNvSpPr txBox="1"/>
                      <wps:spPr>
                        <a:xfrm>
                          <a:off x="0" y="0"/>
                          <a:ext cx="6085489" cy="6306207"/>
                        </a:xfrm>
                        <a:prstGeom prst="rect">
                          <a:avLst/>
                        </a:prstGeom>
                        <a:solidFill>
                          <a:schemeClr val="lt1"/>
                        </a:solidFill>
                        <a:ln w="12700">
                          <a:solidFill>
                            <a:prstClr val="black"/>
                          </a:solidFill>
                        </a:ln>
                      </wps:spPr>
                      <wps:txbx>
                        <w:txbxContent>
                          <w:p w14:paraId="4C436B15" w14:textId="77777777" w:rsidR="00D365F7" w:rsidRDefault="00D365F7" w:rsidP="00D365F7">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62E25F" id="_x0000_s1030" type="#_x0000_t202" style="position:absolute;margin-left:-16.15pt;margin-top:35.8pt;width:479.15pt;height:496.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" fillcolor="white [3201]" strokeweight="1pt">
                <v:textbox>
                  <w:txbxContent>
                    <w:p w14:paraId="4C436B15" w14:textId="77777777" w:rsidR="00D365F7" w:rsidRDefault="00D365F7" w:rsidP="00D365F7">
                      <w:pPr>
                        <w:pStyle w:val="ListParagraph"/>
                        <w:numPr>
                          <w:ilvl w:val="0"/>
                          <w:numId w:val="11"/>
                        </w:numPr>
                      </w:pPr>
                    </w:p>
                  </w:txbxContent>
                </v:textbox>
              </v:shape>
            </w:pict>
          </mc:Fallback>
        </mc:AlternateContent>
      </w:r>
      <w:r w:rsidR="00FC66FF" w:rsidRPr="00FC66FF">
        <w:rPr>
          <w:rFonts w:cs="Arial"/>
        </w:rPr>
        <w:t>What do you like about their personality?</w:t>
      </w:r>
    </w:p>
    <w:p w14:paraId="0221D1F1" w14:textId="77777777" w:rsidR="00562178" w:rsidRDefault="00562178" w:rsidP="00D365F7">
      <w:pPr>
        <w:pStyle w:val="Highlightedtext"/>
        <w:rPr>
          <w:rFonts w:cs="Arial"/>
        </w:rPr>
      </w:pPr>
    </w:p>
    <w:p w14:paraId="21C118BD" w14:textId="77777777" w:rsidR="00562178" w:rsidRDefault="00562178" w:rsidP="00D365F7">
      <w:pPr>
        <w:pStyle w:val="Highlightedtext"/>
        <w:rPr>
          <w:rFonts w:cs="Arial"/>
        </w:rPr>
      </w:pPr>
    </w:p>
    <w:p w14:paraId="07B55071" w14:textId="77777777" w:rsidR="00562178" w:rsidRDefault="00562178" w:rsidP="00D365F7">
      <w:pPr>
        <w:pStyle w:val="Highlightedtext"/>
        <w:rPr>
          <w:rFonts w:cs="Arial"/>
        </w:rPr>
      </w:pPr>
    </w:p>
    <w:p w14:paraId="74A1B39C" w14:textId="77777777" w:rsidR="00562178" w:rsidRDefault="00562178" w:rsidP="00D365F7">
      <w:pPr>
        <w:pStyle w:val="Highlightedtext"/>
        <w:rPr>
          <w:rFonts w:cs="Arial"/>
        </w:rPr>
      </w:pPr>
    </w:p>
    <w:p w14:paraId="5B5DB52D" w14:textId="77777777" w:rsidR="00562178" w:rsidRDefault="00562178" w:rsidP="00D365F7">
      <w:pPr>
        <w:pStyle w:val="Highlightedtext"/>
        <w:rPr>
          <w:rFonts w:cs="Arial"/>
        </w:rPr>
      </w:pPr>
    </w:p>
    <w:p w14:paraId="537CEF80" w14:textId="77777777" w:rsidR="00562178" w:rsidRDefault="00562178" w:rsidP="00D365F7">
      <w:pPr>
        <w:pStyle w:val="Highlightedtext"/>
        <w:rPr>
          <w:rFonts w:cs="Arial"/>
        </w:rPr>
      </w:pPr>
    </w:p>
    <w:p w14:paraId="52F2D935" w14:textId="77777777" w:rsidR="00562178" w:rsidRDefault="00562178" w:rsidP="00D365F7">
      <w:pPr>
        <w:pStyle w:val="Highlightedtext"/>
        <w:rPr>
          <w:rFonts w:cs="Arial"/>
        </w:rPr>
      </w:pPr>
    </w:p>
    <w:p w14:paraId="588D96CE" w14:textId="77777777" w:rsidR="00562178" w:rsidRDefault="00562178" w:rsidP="00D365F7">
      <w:pPr>
        <w:pStyle w:val="Highlightedtext"/>
        <w:rPr>
          <w:rFonts w:cs="Arial"/>
        </w:rPr>
      </w:pPr>
    </w:p>
    <w:p w14:paraId="71FC089A" w14:textId="77777777" w:rsidR="00562178" w:rsidRDefault="00562178" w:rsidP="00D365F7">
      <w:pPr>
        <w:pStyle w:val="Highlightedtext"/>
        <w:rPr>
          <w:rFonts w:cs="Arial"/>
        </w:rPr>
      </w:pPr>
    </w:p>
    <w:p w14:paraId="57BFB447" w14:textId="77777777" w:rsidR="00562178" w:rsidRDefault="00562178" w:rsidP="00D365F7">
      <w:pPr>
        <w:pStyle w:val="Highlightedtext"/>
        <w:rPr>
          <w:rFonts w:cs="Arial"/>
        </w:rPr>
      </w:pPr>
    </w:p>
    <w:p w14:paraId="2C8C2885" w14:textId="77777777" w:rsidR="00562178" w:rsidRDefault="00562178" w:rsidP="00D365F7">
      <w:pPr>
        <w:pStyle w:val="Highlightedtext"/>
        <w:rPr>
          <w:rFonts w:cs="Arial"/>
        </w:rPr>
      </w:pPr>
    </w:p>
    <w:p w14:paraId="1CFFFA12" w14:textId="77777777" w:rsidR="00562178" w:rsidRDefault="00562178" w:rsidP="00D365F7">
      <w:pPr>
        <w:pStyle w:val="Highlightedtext"/>
        <w:rPr>
          <w:rFonts w:cs="Arial"/>
        </w:rPr>
      </w:pPr>
    </w:p>
    <w:p w14:paraId="020E63D5" w14:textId="77777777" w:rsidR="00562178" w:rsidRDefault="00562178" w:rsidP="00D365F7">
      <w:pPr>
        <w:pStyle w:val="Highlightedtext"/>
        <w:rPr>
          <w:rFonts w:cs="Arial"/>
        </w:rPr>
      </w:pPr>
    </w:p>
    <w:p w14:paraId="332E44C0" w14:textId="77777777" w:rsidR="00562178" w:rsidRDefault="00562178" w:rsidP="00D365F7">
      <w:pPr>
        <w:pStyle w:val="Highlightedtext"/>
        <w:rPr>
          <w:rFonts w:cs="Arial"/>
        </w:rPr>
      </w:pPr>
    </w:p>
    <w:p w14:paraId="3A80583C" w14:textId="77777777" w:rsidR="00562178" w:rsidRDefault="00562178" w:rsidP="00D365F7">
      <w:pPr>
        <w:pStyle w:val="Highlightedtext"/>
        <w:rPr>
          <w:rFonts w:cs="Arial"/>
        </w:rPr>
      </w:pPr>
    </w:p>
    <w:p w14:paraId="073CF795" w14:textId="77777777" w:rsidR="00562178" w:rsidRDefault="00562178" w:rsidP="00D365F7">
      <w:pPr>
        <w:pStyle w:val="Highlightedtext"/>
        <w:rPr>
          <w:rFonts w:cs="Arial"/>
        </w:rPr>
      </w:pPr>
    </w:p>
    <w:p w14:paraId="227CD8DD" w14:textId="77777777" w:rsidR="00562178" w:rsidRDefault="00562178" w:rsidP="00D365F7">
      <w:pPr>
        <w:pStyle w:val="Highlightedtext"/>
        <w:rPr>
          <w:rFonts w:cs="Arial"/>
        </w:rPr>
      </w:pPr>
    </w:p>
    <w:p w14:paraId="332F6306" w14:textId="77777777" w:rsidR="00562178" w:rsidRDefault="00562178" w:rsidP="00D365F7">
      <w:pPr>
        <w:pStyle w:val="Highlightedtext"/>
        <w:rPr>
          <w:rFonts w:cs="Arial"/>
        </w:rPr>
      </w:pPr>
    </w:p>
    <w:p w14:paraId="030BCA2A" w14:textId="77777777" w:rsidR="00562178" w:rsidRDefault="00562178" w:rsidP="00D365F7">
      <w:pPr>
        <w:pStyle w:val="Highlightedtext"/>
        <w:rPr>
          <w:rFonts w:cs="Arial"/>
        </w:rPr>
      </w:pPr>
    </w:p>
    <w:p w14:paraId="11775A5A" w14:textId="77777777" w:rsidR="00562178" w:rsidRDefault="00562178" w:rsidP="00D365F7">
      <w:pPr>
        <w:pStyle w:val="Highlightedtext"/>
        <w:rPr>
          <w:rFonts w:cs="Arial"/>
        </w:rPr>
      </w:pPr>
    </w:p>
    <w:p w14:paraId="54371D1E" w14:textId="77777777" w:rsidR="00562178" w:rsidRDefault="00562178" w:rsidP="00D365F7">
      <w:pPr>
        <w:pStyle w:val="Highlightedtext"/>
        <w:rPr>
          <w:rFonts w:cs="Arial"/>
        </w:rPr>
      </w:pPr>
    </w:p>
    <w:p w14:paraId="761262E2" w14:textId="77777777" w:rsidR="00562178" w:rsidRDefault="00562178" w:rsidP="00D365F7">
      <w:pPr>
        <w:pStyle w:val="Highlightedtext"/>
        <w:rPr>
          <w:rFonts w:cs="Arial"/>
        </w:rPr>
      </w:pPr>
    </w:p>
    <w:p w14:paraId="50B489EF" w14:textId="77777777" w:rsidR="00562178" w:rsidRDefault="00562178" w:rsidP="00D365F7">
      <w:pPr>
        <w:pStyle w:val="Highlightedtext"/>
        <w:rPr>
          <w:rFonts w:cs="Arial"/>
        </w:rPr>
      </w:pPr>
    </w:p>
    <w:p w14:paraId="127903FE" w14:textId="77777777" w:rsidR="00562178" w:rsidRDefault="00562178" w:rsidP="00D365F7">
      <w:pPr>
        <w:pStyle w:val="Highlightedtext"/>
        <w:rPr>
          <w:rFonts w:cs="Arial"/>
        </w:rPr>
      </w:pPr>
    </w:p>
    <w:p w14:paraId="1E44C134" w14:textId="77777777" w:rsidR="00562178" w:rsidRDefault="00562178" w:rsidP="00D365F7">
      <w:pPr>
        <w:pStyle w:val="Highlightedtext"/>
        <w:rPr>
          <w:rFonts w:cs="Arial"/>
        </w:rPr>
      </w:pPr>
    </w:p>
    <w:p w14:paraId="050EF06A" w14:textId="77777777" w:rsidR="00562178" w:rsidRDefault="00562178" w:rsidP="00D365F7">
      <w:pPr>
        <w:pStyle w:val="Highlightedtext"/>
        <w:rPr>
          <w:rFonts w:cs="Arial"/>
        </w:rPr>
      </w:pPr>
    </w:p>
    <w:p w14:paraId="4318C0A8" w14:textId="77777777" w:rsidR="00562178" w:rsidRDefault="00562178" w:rsidP="00D365F7">
      <w:pPr>
        <w:pStyle w:val="Highlightedtext"/>
        <w:rPr>
          <w:rFonts w:cs="Arial"/>
        </w:rPr>
      </w:pPr>
    </w:p>
    <w:p w14:paraId="5330723D" w14:textId="77777777" w:rsidR="00562178" w:rsidRDefault="00562178" w:rsidP="00D365F7">
      <w:pPr>
        <w:pStyle w:val="Highlightedtext"/>
        <w:rPr>
          <w:rFonts w:cs="Arial"/>
        </w:rPr>
      </w:pPr>
    </w:p>
    <w:p w14:paraId="5CE28C47" w14:textId="77777777" w:rsidR="00562178" w:rsidRDefault="00562178" w:rsidP="00D365F7">
      <w:pPr>
        <w:pStyle w:val="Highlightedtext"/>
        <w:rPr>
          <w:rFonts w:cs="Arial"/>
        </w:rPr>
      </w:pPr>
    </w:p>
    <w:p w14:paraId="14183AC6" w14:textId="77777777" w:rsidR="00562178" w:rsidRDefault="00562178" w:rsidP="00D365F7">
      <w:pPr>
        <w:pStyle w:val="Highlightedtext"/>
        <w:rPr>
          <w:rFonts w:cs="Arial"/>
        </w:rPr>
      </w:pPr>
    </w:p>
    <w:p w14:paraId="35D3D909" w14:textId="77777777" w:rsidR="00562178" w:rsidRDefault="00562178" w:rsidP="00D365F7">
      <w:pPr>
        <w:pStyle w:val="Highlightedtext"/>
        <w:rPr>
          <w:rFonts w:cs="Arial"/>
        </w:rPr>
      </w:pPr>
    </w:p>
    <w:p w14:paraId="1D922916" w14:textId="77777777" w:rsidR="00562178" w:rsidRDefault="00562178" w:rsidP="00D365F7">
      <w:pPr>
        <w:pStyle w:val="Highlightedtext"/>
        <w:rPr>
          <w:rFonts w:cs="Arial"/>
        </w:rPr>
      </w:pPr>
    </w:p>
    <w:p w14:paraId="069903BA" w14:textId="77777777" w:rsidR="00562178" w:rsidRDefault="00562178" w:rsidP="00D365F7">
      <w:pPr>
        <w:pStyle w:val="Highlightedtext"/>
        <w:rPr>
          <w:rFonts w:cs="Arial"/>
        </w:rPr>
      </w:pPr>
    </w:p>
    <w:p w14:paraId="10701DB7" w14:textId="77777777" w:rsidR="00562178" w:rsidRDefault="00562178" w:rsidP="00D365F7">
      <w:pPr>
        <w:pStyle w:val="Highlightedtext"/>
        <w:rPr>
          <w:rFonts w:cs="Arial"/>
        </w:rPr>
      </w:pPr>
    </w:p>
    <w:p w14:paraId="23C630B4" w14:textId="411A05D9" w:rsidR="00562178" w:rsidRDefault="00AD6771" w:rsidP="00562178">
      <w:pPr>
        <w:pStyle w:val="Highlightedtext"/>
        <w:rPr>
          <w:sz w:val="52"/>
          <w:szCs w:val="56"/>
        </w:rPr>
      </w:pPr>
      <w:r>
        <w:rPr>
          <w:sz w:val="52"/>
          <w:szCs w:val="56"/>
        </w:rPr>
        <w:t>What has your child achieved this year</w:t>
      </w:r>
      <w:r w:rsidR="00562178" w:rsidRPr="00DC7D5D">
        <w:rPr>
          <w:sz w:val="52"/>
          <w:szCs w:val="56"/>
        </w:rPr>
        <w:t>?</w:t>
      </w:r>
    </w:p>
    <w:p w14:paraId="05473004" w14:textId="77777777" w:rsidR="00562178" w:rsidRDefault="00562178" w:rsidP="00562178">
      <w:pPr>
        <w:pStyle w:val="Highlightedtext"/>
        <w:rPr>
          <w:sz w:val="52"/>
          <w:szCs w:val="56"/>
        </w:rPr>
      </w:pPr>
    </w:p>
    <w:p w14:paraId="003936AF" w14:textId="77777777" w:rsidR="001E3BD8" w:rsidRDefault="001E3BD8" w:rsidP="00562178">
      <w:pPr>
        <w:pStyle w:val="Highlightedtext"/>
        <w:rPr>
          <w:rFonts w:cs="Arial"/>
        </w:rPr>
      </w:pPr>
      <w:r w:rsidRPr="001E3BD8">
        <w:rPr>
          <w:rFonts w:cs="Arial"/>
        </w:rPr>
        <w:t>What do you think your child has got better at since his/her last review?</w:t>
      </w:r>
      <w:r w:rsidR="00562178" w:rsidRPr="00FC66FF">
        <w:rPr>
          <w:rFonts w:cs="Arial"/>
        </w:rPr>
        <w:t xml:space="preserve"> </w:t>
      </w:r>
    </w:p>
    <w:p w14:paraId="3CC247BE" w14:textId="7E32DC45" w:rsidR="00562178" w:rsidRPr="00D365F7" w:rsidRDefault="00562178" w:rsidP="00562178">
      <w:pPr>
        <w:pStyle w:val="Highlightedtext"/>
        <w:rPr>
          <w:rFonts w:cs="Arial"/>
        </w:rPr>
      </w:pPr>
      <w:r>
        <w:rPr>
          <w:noProof/>
        </w:rPr>
        <mc:AlternateContent>
          <mc:Choice Requires="wps">
            <w:drawing>
              <wp:anchor distT="0" distB="0" distL="114300" distR="114300" simplePos="0" relativeHeight="251672576" behindDoc="0" locked="0" layoutInCell="1" allowOverlap="1" wp14:anchorId="044724AF" wp14:editId="38570D30">
                <wp:simplePos x="0" y="0"/>
                <wp:positionH relativeFrom="column">
                  <wp:posOffset>-205105</wp:posOffset>
                </wp:positionH>
                <wp:positionV relativeFrom="paragraph">
                  <wp:posOffset>454879</wp:posOffset>
                </wp:positionV>
                <wp:extent cx="6085489" cy="6306207"/>
                <wp:effectExtent l="0" t="0" r="10795" b="18415"/>
                <wp:wrapNone/>
                <wp:docPr id="69817511" name="Text Box 3"/>
                <wp:cNvGraphicFramePr/>
                <a:graphic xmlns:a="http://schemas.openxmlformats.org/drawingml/2006/main">
                  <a:graphicData uri="http://schemas.microsoft.com/office/word/2010/wordprocessingShape">
                    <wps:wsp>
                      <wps:cNvSpPr txBox="1"/>
                      <wps:spPr>
                        <a:xfrm>
                          <a:off x="0" y="0"/>
                          <a:ext cx="6085489" cy="6306207"/>
                        </a:xfrm>
                        <a:prstGeom prst="rect">
                          <a:avLst/>
                        </a:prstGeom>
                        <a:solidFill>
                          <a:schemeClr val="lt1"/>
                        </a:solidFill>
                        <a:ln w="12700">
                          <a:solidFill>
                            <a:prstClr val="black"/>
                          </a:solidFill>
                        </a:ln>
                      </wps:spPr>
                      <wps:txbx>
                        <w:txbxContent>
                          <w:p w14:paraId="08A75189" w14:textId="77777777" w:rsidR="00562178" w:rsidRDefault="00562178" w:rsidP="00562178">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4724AF" id="_x0000_s1031" type="#_x0000_t202" style="position:absolute;margin-left:-16.15pt;margin-top:35.8pt;width:479.15pt;height:496.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" fillcolor="white [3201]" strokeweight="1pt">
                <v:textbox>
                  <w:txbxContent>
                    <w:p w14:paraId="08A75189" w14:textId="77777777" w:rsidR="00562178" w:rsidRDefault="00562178" w:rsidP="00562178">
                      <w:pPr>
                        <w:pStyle w:val="ListParagraph"/>
                        <w:numPr>
                          <w:ilvl w:val="0"/>
                          <w:numId w:val="11"/>
                        </w:numPr>
                      </w:pPr>
                    </w:p>
                  </w:txbxContent>
                </v:textbox>
              </v:shape>
            </w:pict>
          </mc:Fallback>
        </mc:AlternateContent>
      </w:r>
    </w:p>
    <w:p w14:paraId="00D50ED9" w14:textId="77777777" w:rsidR="00562178" w:rsidRDefault="00562178" w:rsidP="00D365F7">
      <w:pPr>
        <w:pStyle w:val="Highlightedtext"/>
        <w:rPr>
          <w:rFonts w:cs="Arial"/>
        </w:rPr>
      </w:pPr>
    </w:p>
    <w:p w14:paraId="74BCB14A" w14:textId="77777777" w:rsidR="001E3BD8" w:rsidRDefault="001E3BD8" w:rsidP="00D365F7">
      <w:pPr>
        <w:pStyle w:val="Highlightedtext"/>
        <w:rPr>
          <w:rFonts w:cs="Arial"/>
        </w:rPr>
      </w:pPr>
    </w:p>
    <w:p w14:paraId="082BDE7D" w14:textId="77777777" w:rsidR="001E3BD8" w:rsidRDefault="001E3BD8" w:rsidP="00D365F7">
      <w:pPr>
        <w:pStyle w:val="Highlightedtext"/>
        <w:rPr>
          <w:rFonts w:cs="Arial"/>
        </w:rPr>
      </w:pPr>
    </w:p>
    <w:p w14:paraId="113663C4" w14:textId="77777777" w:rsidR="001E3BD8" w:rsidRDefault="001E3BD8" w:rsidP="00D365F7">
      <w:pPr>
        <w:pStyle w:val="Highlightedtext"/>
        <w:rPr>
          <w:rFonts w:cs="Arial"/>
        </w:rPr>
      </w:pPr>
    </w:p>
    <w:p w14:paraId="42392F1D" w14:textId="77777777" w:rsidR="001E3BD8" w:rsidRDefault="001E3BD8" w:rsidP="00D365F7">
      <w:pPr>
        <w:pStyle w:val="Highlightedtext"/>
        <w:rPr>
          <w:rFonts w:cs="Arial"/>
        </w:rPr>
      </w:pPr>
    </w:p>
    <w:p w14:paraId="43F515D8" w14:textId="77777777" w:rsidR="001E3BD8" w:rsidRDefault="001E3BD8" w:rsidP="00D365F7">
      <w:pPr>
        <w:pStyle w:val="Highlightedtext"/>
        <w:rPr>
          <w:rFonts w:cs="Arial"/>
        </w:rPr>
      </w:pPr>
    </w:p>
    <w:p w14:paraId="25071CEE" w14:textId="77777777" w:rsidR="001E3BD8" w:rsidRDefault="001E3BD8" w:rsidP="00D365F7">
      <w:pPr>
        <w:pStyle w:val="Highlightedtext"/>
        <w:rPr>
          <w:rFonts w:cs="Arial"/>
        </w:rPr>
      </w:pPr>
    </w:p>
    <w:p w14:paraId="60F6C0AB" w14:textId="77777777" w:rsidR="001E3BD8" w:rsidRDefault="001E3BD8" w:rsidP="00D365F7">
      <w:pPr>
        <w:pStyle w:val="Highlightedtext"/>
        <w:rPr>
          <w:rFonts w:cs="Arial"/>
        </w:rPr>
      </w:pPr>
    </w:p>
    <w:p w14:paraId="3BCC61F8" w14:textId="77777777" w:rsidR="001E3BD8" w:rsidRDefault="001E3BD8" w:rsidP="00D365F7">
      <w:pPr>
        <w:pStyle w:val="Highlightedtext"/>
        <w:rPr>
          <w:rFonts w:cs="Arial"/>
        </w:rPr>
      </w:pPr>
    </w:p>
    <w:p w14:paraId="20755065" w14:textId="77777777" w:rsidR="001E3BD8" w:rsidRDefault="001E3BD8" w:rsidP="00D365F7">
      <w:pPr>
        <w:pStyle w:val="Highlightedtext"/>
        <w:rPr>
          <w:rFonts w:cs="Arial"/>
        </w:rPr>
      </w:pPr>
    </w:p>
    <w:p w14:paraId="5DD514A7" w14:textId="77777777" w:rsidR="001E3BD8" w:rsidRDefault="001E3BD8" w:rsidP="00D365F7">
      <w:pPr>
        <w:pStyle w:val="Highlightedtext"/>
        <w:rPr>
          <w:rFonts w:cs="Arial"/>
        </w:rPr>
      </w:pPr>
    </w:p>
    <w:p w14:paraId="03B12D2C" w14:textId="77777777" w:rsidR="001E3BD8" w:rsidRDefault="001E3BD8" w:rsidP="00D365F7">
      <w:pPr>
        <w:pStyle w:val="Highlightedtext"/>
        <w:rPr>
          <w:rFonts w:cs="Arial"/>
        </w:rPr>
      </w:pPr>
    </w:p>
    <w:p w14:paraId="15B4D340" w14:textId="77777777" w:rsidR="001E3BD8" w:rsidRDefault="001E3BD8" w:rsidP="00D365F7">
      <w:pPr>
        <w:pStyle w:val="Highlightedtext"/>
        <w:rPr>
          <w:rFonts w:cs="Arial"/>
        </w:rPr>
      </w:pPr>
    </w:p>
    <w:p w14:paraId="387FC3EF" w14:textId="77777777" w:rsidR="001E3BD8" w:rsidRDefault="001E3BD8" w:rsidP="00D365F7">
      <w:pPr>
        <w:pStyle w:val="Highlightedtext"/>
        <w:rPr>
          <w:rFonts w:cs="Arial"/>
        </w:rPr>
      </w:pPr>
    </w:p>
    <w:p w14:paraId="5FB37B4F" w14:textId="77777777" w:rsidR="001E3BD8" w:rsidRDefault="001E3BD8" w:rsidP="00D365F7">
      <w:pPr>
        <w:pStyle w:val="Highlightedtext"/>
        <w:rPr>
          <w:rFonts w:cs="Arial"/>
        </w:rPr>
      </w:pPr>
    </w:p>
    <w:p w14:paraId="0BD0D652" w14:textId="77777777" w:rsidR="001E3BD8" w:rsidRDefault="001E3BD8" w:rsidP="00D365F7">
      <w:pPr>
        <w:pStyle w:val="Highlightedtext"/>
        <w:rPr>
          <w:rFonts w:cs="Arial"/>
        </w:rPr>
      </w:pPr>
    </w:p>
    <w:p w14:paraId="47E2AF0C" w14:textId="77777777" w:rsidR="001E3BD8" w:rsidRDefault="001E3BD8" w:rsidP="00D365F7">
      <w:pPr>
        <w:pStyle w:val="Highlightedtext"/>
        <w:rPr>
          <w:rFonts w:cs="Arial"/>
        </w:rPr>
      </w:pPr>
    </w:p>
    <w:p w14:paraId="7989A793" w14:textId="77777777" w:rsidR="001E3BD8" w:rsidRDefault="001E3BD8" w:rsidP="00D365F7">
      <w:pPr>
        <w:pStyle w:val="Highlightedtext"/>
        <w:rPr>
          <w:rFonts w:cs="Arial"/>
        </w:rPr>
      </w:pPr>
    </w:p>
    <w:p w14:paraId="5029F759" w14:textId="77777777" w:rsidR="001E3BD8" w:rsidRDefault="001E3BD8" w:rsidP="00D365F7">
      <w:pPr>
        <w:pStyle w:val="Highlightedtext"/>
        <w:rPr>
          <w:rFonts w:cs="Arial"/>
        </w:rPr>
      </w:pPr>
    </w:p>
    <w:p w14:paraId="0D6C187E" w14:textId="77777777" w:rsidR="001E3BD8" w:rsidRDefault="001E3BD8" w:rsidP="00D365F7">
      <w:pPr>
        <w:pStyle w:val="Highlightedtext"/>
        <w:rPr>
          <w:rFonts w:cs="Arial"/>
        </w:rPr>
      </w:pPr>
    </w:p>
    <w:p w14:paraId="68803CAD" w14:textId="77777777" w:rsidR="001E3BD8" w:rsidRDefault="001E3BD8" w:rsidP="00D365F7">
      <w:pPr>
        <w:pStyle w:val="Highlightedtext"/>
        <w:rPr>
          <w:rFonts w:cs="Arial"/>
        </w:rPr>
      </w:pPr>
    </w:p>
    <w:p w14:paraId="36E6F83F" w14:textId="77777777" w:rsidR="001E3BD8" w:rsidRDefault="001E3BD8" w:rsidP="00D365F7">
      <w:pPr>
        <w:pStyle w:val="Highlightedtext"/>
        <w:rPr>
          <w:rFonts w:cs="Arial"/>
        </w:rPr>
      </w:pPr>
    </w:p>
    <w:p w14:paraId="6ACDBE4F" w14:textId="77777777" w:rsidR="001E3BD8" w:rsidRDefault="001E3BD8" w:rsidP="00D365F7">
      <w:pPr>
        <w:pStyle w:val="Highlightedtext"/>
        <w:rPr>
          <w:rFonts w:cs="Arial"/>
        </w:rPr>
      </w:pPr>
    </w:p>
    <w:p w14:paraId="2173CD96" w14:textId="77777777" w:rsidR="001E3BD8" w:rsidRDefault="001E3BD8" w:rsidP="00D365F7">
      <w:pPr>
        <w:pStyle w:val="Highlightedtext"/>
        <w:rPr>
          <w:rFonts w:cs="Arial"/>
        </w:rPr>
      </w:pPr>
    </w:p>
    <w:p w14:paraId="68955F9A" w14:textId="77777777" w:rsidR="001E3BD8" w:rsidRDefault="001E3BD8" w:rsidP="00D365F7">
      <w:pPr>
        <w:pStyle w:val="Highlightedtext"/>
        <w:rPr>
          <w:rFonts w:cs="Arial"/>
        </w:rPr>
      </w:pPr>
    </w:p>
    <w:p w14:paraId="1762608C" w14:textId="77777777" w:rsidR="001E3BD8" w:rsidRDefault="001E3BD8" w:rsidP="00D365F7">
      <w:pPr>
        <w:pStyle w:val="Highlightedtext"/>
        <w:rPr>
          <w:rFonts w:cs="Arial"/>
        </w:rPr>
      </w:pPr>
    </w:p>
    <w:p w14:paraId="1757DC1A" w14:textId="77777777" w:rsidR="001E3BD8" w:rsidRDefault="001E3BD8" w:rsidP="00D365F7">
      <w:pPr>
        <w:pStyle w:val="Highlightedtext"/>
        <w:rPr>
          <w:rFonts w:cs="Arial"/>
        </w:rPr>
      </w:pPr>
    </w:p>
    <w:p w14:paraId="3CC49CAF" w14:textId="77777777" w:rsidR="001E3BD8" w:rsidRDefault="001E3BD8" w:rsidP="00D365F7">
      <w:pPr>
        <w:pStyle w:val="Highlightedtext"/>
        <w:rPr>
          <w:rFonts w:cs="Arial"/>
        </w:rPr>
      </w:pPr>
    </w:p>
    <w:p w14:paraId="033B7EC2" w14:textId="77777777" w:rsidR="001E3BD8" w:rsidRDefault="001E3BD8" w:rsidP="00D365F7">
      <w:pPr>
        <w:pStyle w:val="Highlightedtext"/>
        <w:rPr>
          <w:rFonts w:cs="Arial"/>
        </w:rPr>
      </w:pPr>
    </w:p>
    <w:p w14:paraId="2388EAA1" w14:textId="77777777" w:rsidR="001E3BD8" w:rsidRDefault="001E3BD8" w:rsidP="00D365F7">
      <w:pPr>
        <w:pStyle w:val="Highlightedtext"/>
        <w:rPr>
          <w:rFonts w:cs="Arial"/>
        </w:rPr>
      </w:pPr>
    </w:p>
    <w:p w14:paraId="02008111" w14:textId="77777777" w:rsidR="001E3BD8" w:rsidRDefault="001E3BD8" w:rsidP="00D365F7">
      <w:pPr>
        <w:pStyle w:val="Highlightedtext"/>
        <w:rPr>
          <w:rFonts w:cs="Arial"/>
        </w:rPr>
      </w:pPr>
    </w:p>
    <w:p w14:paraId="653012E2" w14:textId="77777777" w:rsidR="001E3BD8" w:rsidRDefault="001E3BD8" w:rsidP="00D365F7">
      <w:pPr>
        <w:pStyle w:val="Highlightedtext"/>
        <w:rPr>
          <w:rFonts w:cs="Arial"/>
        </w:rPr>
      </w:pPr>
    </w:p>
    <w:p w14:paraId="48DA0688" w14:textId="77777777" w:rsidR="001E3BD8" w:rsidRDefault="001E3BD8" w:rsidP="00D365F7">
      <w:pPr>
        <w:pStyle w:val="Highlightedtext"/>
        <w:rPr>
          <w:rFonts w:cs="Arial"/>
        </w:rPr>
      </w:pPr>
    </w:p>
    <w:p w14:paraId="0A08A49E" w14:textId="77777777" w:rsidR="001E3BD8" w:rsidRDefault="001E3BD8" w:rsidP="00D365F7">
      <w:pPr>
        <w:pStyle w:val="Highlightedtext"/>
        <w:rPr>
          <w:rFonts w:cs="Arial"/>
        </w:rPr>
      </w:pPr>
    </w:p>
    <w:p w14:paraId="02DD7B4F" w14:textId="126E5187" w:rsidR="00402067" w:rsidRDefault="000B309F" w:rsidP="00402067">
      <w:pPr>
        <w:pStyle w:val="Highlightedtext"/>
        <w:rPr>
          <w:sz w:val="52"/>
          <w:szCs w:val="56"/>
        </w:rPr>
      </w:pPr>
      <w:r w:rsidRPr="000B309F">
        <w:rPr>
          <w:sz w:val="52"/>
          <w:szCs w:val="56"/>
        </w:rPr>
        <w:t>What is important to your child now?</w:t>
      </w:r>
      <w:r>
        <w:rPr>
          <w:sz w:val="52"/>
          <w:szCs w:val="56"/>
        </w:rPr>
        <w:br/>
      </w:r>
    </w:p>
    <w:p w14:paraId="2FA76AD8" w14:textId="10E4F6D2" w:rsidR="007017A1" w:rsidRPr="007017A1" w:rsidRDefault="007017A1" w:rsidP="007017A1">
      <w:pPr>
        <w:pStyle w:val="Highlightedtext"/>
        <w:rPr>
          <w:rFonts w:cs="Arial"/>
        </w:rPr>
      </w:pPr>
      <w:r w:rsidRPr="007017A1">
        <w:rPr>
          <w:rFonts w:cs="Arial"/>
        </w:rPr>
        <w:t>Think about your child’s overall achievements this year, as well as their successes in meeting the targets set last year, and the outcomes set out in their EHCP.</w:t>
      </w:r>
    </w:p>
    <w:p w14:paraId="44BAB54A" w14:textId="26468FA0" w:rsidR="007017A1" w:rsidRPr="007017A1" w:rsidRDefault="007017A1" w:rsidP="007017A1">
      <w:pPr>
        <w:pStyle w:val="Highlightedtext"/>
        <w:rPr>
          <w:rFonts w:cs="Arial"/>
        </w:rPr>
      </w:pPr>
      <w:r w:rsidRPr="007017A1">
        <w:rPr>
          <w:rFonts w:cs="Arial"/>
        </w:rPr>
        <w:t>These are often things that are working for your child and that you want to stay the same.</w:t>
      </w:r>
    </w:p>
    <w:p w14:paraId="49C9A309" w14:textId="77777777" w:rsidR="007017A1" w:rsidRPr="007017A1" w:rsidRDefault="007017A1" w:rsidP="007017A1">
      <w:pPr>
        <w:pStyle w:val="Highlightedtext"/>
        <w:rPr>
          <w:rFonts w:cs="Arial"/>
        </w:rPr>
      </w:pPr>
    </w:p>
    <w:p w14:paraId="5780713A" w14:textId="694E4E8F" w:rsidR="007017A1" w:rsidRPr="007017A1" w:rsidRDefault="007017A1" w:rsidP="007017A1">
      <w:pPr>
        <w:pStyle w:val="Highlightedtext"/>
        <w:rPr>
          <w:rFonts w:cs="Arial"/>
        </w:rPr>
      </w:pPr>
      <w:r w:rsidRPr="007017A1">
        <w:rPr>
          <w:rFonts w:cs="Arial"/>
        </w:rPr>
        <w:t>Think about the people in their family, their friends, staff at school and other people who may help them and who they like.</w:t>
      </w:r>
    </w:p>
    <w:p w14:paraId="7584998E" w14:textId="6795C3B3" w:rsidR="007017A1" w:rsidRPr="007017A1" w:rsidRDefault="007017A1" w:rsidP="007017A1">
      <w:pPr>
        <w:pStyle w:val="Highlightedtext"/>
        <w:rPr>
          <w:rFonts w:cs="Arial"/>
        </w:rPr>
      </w:pPr>
    </w:p>
    <w:p w14:paraId="7B03D478" w14:textId="7B29D412" w:rsidR="007017A1" w:rsidRPr="007017A1" w:rsidRDefault="007017A1" w:rsidP="007017A1">
      <w:pPr>
        <w:pStyle w:val="Highlightedtext"/>
        <w:rPr>
          <w:rFonts w:cs="Arial"/>
        </w:rPr>
      </w:pPr>
      <w:r w:rsidRPr="007017A1">
        <w:rPr>
          <w:rFonts w:cs="Arial"/>
        </w:rPr>
        <w:t>What other things are important to your child?</w:t>
      </w:r>
    </w:p>
    <w:p w14:paraId="5CFAF169" w14:textId="588A133D" w:rsidR="007017A1" w:rsidRPr="007017A1" w:rsidRDefault="007017A1" w:rsidP="007017A1">
      <w:pPr>
        <w:pStyle w:val="Highlightedtext"/>
        <w:rPr>
          <w:rFonts w:cs="Arial"/>
        </w:rPr>
      </w:pPr>
      <w:r w:rsidRPr="007017A1">
        <w:rPr>
          <w:rFonts w:cs="Arial"/>
        </w:rPr>
        <w:t xml:space="preserve">Places they like to </w:t>
      </w:r>
      <w:proofErr w:type="gramStart"/>
      <w:r w:rsidRPr="007017A1">
        <w:rPr>
          <w:rFonts w:cs="Arial"/>
        </w:rPr>
        <w:t>go?</w:t>
      </w:r>
      <w:proofErr w:type="gramEnd"/>
      <w:r w:rsidRPr="007017A1">
        <w:rPr>
          <w:rFonts w:cs="Arial"/>
        </w:rPr>
        <w:t xml:space="preserve"> Objects or possessions that they </w:t>
      </w:r>
      <w:proofErr w:type="gramStart"/>
      <w:r w:rsidRPr="007017A1">
        <w:rPr>
          <w:rFonts w:cs="Arial"/>
        </w:rPr>
        <w:t>have?</w:t>
      </w:r>
      <w:proofErr w:type="gramEnd"/>
    </w:p>
    <w:p w14:paraId="7E33E801" w14:textId="019AFE23" w:rsidR="001E3BD8" w:rsidRDefault="007017A1" w:rsidP="007017A1">
      <w:pPr>
        <w:pStyle w:val="Highlightedtext"/>
        <w:rPr>
          <w:rFonts w:cs="Arial"/>
        </w:rPr>
      </w:pPr>
      <w:r w:rsidRPr="007017A1">
        <w:rPr>
          <w:rFonts w:cs="Arial"/>
        </w:rPr>
        <w:t xml:space="preserve">Activities that they like to </w:t>
      </w:r>
      <w:proofErr w:type="gramStart"/>
      <w:r w:rsidRPr="007017A1">
        <w:rPr>
          <w:rFonts w:cs="Arial"/>
        </w:rPr>
        <w:t>do?</w:t>
      </w:r>
      <w:proofErr w:type="gramEnd"/>
    </w:p>
    <w:p w14:paraId="00733014" w14:textId="1165A65D" w:rsidR="006417BF" w:rsidRDefault="006417BF" w:rsidP="007017A1">
      <w:pPr>
        <w:pStyle w:val="Highlightedtext"/>
        <w:rPr>
          <w:rFonts w:cs="Arial"/>
        </w:rPr>
      </w:pPr>
    </w:p>
    <w:p w14:paraId="7AC1D254" w14:textId="6234CD5D" w:rsidR="006417BF" w:rsidRDefault="006417BF" w:rsidP="007017A1">
      <w:pPr>
        <w:pStyle w:val="Highlightedtext"/>
        <w:rPr>
          <w:rFonts w:cs="Arial"/>
        </w:rPr>
      </w:pPr>
      <w:r>
        <w:rPr>
          <w:noProof/>
        </w:rPr>
        <mc:AlternateContent>
          <mc:Choice Requires="wps">
            <w:drawing>
              <wp:anchor distT="0" distB="0" distL="114300" distR="114300" simplePos="0" relativeHeight="251674624" behindDoc="0" locked="0" layoutInCell="1" allowOverlap="1" wp14:anchorId="60E39283" wp14:editId="2BE1284B">
                <wp:simplePos x="0" y="0"/>
                <wp:positionH relativeFrom="column">
                  <wp:posOffset>-78828</wp:posOffset>
                </wp:positionH>
                <wp:positionV relativeFrom="paragraph">
                  <wp:posOffset>65887</wp:posOffset>
                </wp:positionV>
                <wp:extent cx="6085205" cy="4666593"/>
                <wp:effectExtent l="0" t="0" r="10795" b="7620"/>
                <wp:wrapNone/>
                <wp:docPr id="958230420" name="Text Box 3"/>
                <wp:cNvGraphicFramePr/>
                <a:graphic xmlns:a="http://schemas.openxmlformats.org/drawingml/2006/main">
                  <a:graphicData uri="http://schemas.microsoft.com/office/word/2010/wordprocessingShape">
                    <wps:wsp>
                      <wps:cNvSpPr txBox="1"/>
                      <wps:spPr>
                        <a:xfrm>
                          <a:off x="0" y="0"/>
                          <a:ext cx="6085205" cy="4666593"/>
                        </a:xfrm>
                        <a:prstGeom prst="rect">
                          <a:avLst/>
                        </a:prstGeom>
                        <a:solidFill>
                          <a:schemeClr val="lt1"/>
                        </a:solidFill>
                        <a:ln w="12700">
                          <a:solidFill>
                            <a:prstClr val="black"/>
                          </a:solidFill>
                        </a:ln>
                      </wps:spPr>
                      <wps:txbx>
                        <w:txbxContent>
                          <w:p w14:paraId="78AEE1FD" w14:textId="77777777" w:rsidR="006417BF" w:rsidRDefault="006417BF" w:rsidP="006417BF">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E39283" id="_x0000_s1032" type="#_x0000_t202" style="position:absolute;margin-left:-6.2pt;margin-top:5.2pt;width:479.15pt;height:367.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" fillcolor="white [3201]" strokeweight="1pt">
                <v:textbox>
                  <w:txbxContent>
                    <w:p w14:paraId="78AEE1FD" w14:textId="77777777" w:rsidR="006417BF" w:rsidRDefault="006417BF" w:rsidP="006417BF">
                      <w:pPr>
                        <w:pStyle w:val="ListParagraph"/>
                        <w:numPr>
                          <w:ilvl w:val="0"/>
                          <w:numId w:val="11"/>
                        </w:numPr>
                      </w:pPr>
                    </w:p>
                  </w:txbxContent>
                </v:textbox>
              </v:shape>
            </w:pict>
          </mc:Fallback>
        </mc:AlternateContent>
      </w:r>
    </w:p>
    <w:p w14:paraId="772457E8" w14:textId="77777777" w:rsidR="003C7DCB" w:rsidRDefault="003C7DCB" w:rsidP="007017A1">
      <w:pPr>
        <w:pStyle w:val="Highlightedtext"/>
        <w:rPr>
          <w:rFonts w:cs="Arial"/>
        </w:rPr>
      </w:pPr>
    </w:p>
    <w:p w14:paraId="5C745CDC" w14:textId="77777777" w:rsidR="003C7DCB" w:rsidRDefault="003C7DCB" w:rsidP="007017A1">
      <w:pPr>
        <w:pStyle w:val="Highlightedtext"/>
        <w:rPr>
          <w:rFonts w:cs="Arial"/>
        </w:rPr>
      </w:pPr>
    </w:p>
    <w:p w14:paraId="6D92B730" w14:textId="77777777" w:rsidR="003C7DCB" w:rsidRDefault="003C7DCB" w:rsidP="007017A1">
      <w:pPr>
        <w:pStyle w:val="Highlightedtext"/>
        <w:rPr>
          <w:rFonts w:cs="Arial"/>
        </w:rPr>
      </w:pPr>
    </w:p>
    <w:p w14:paraId="4FFA44C2" w14:textId="77777777" w:rsidR="003C7DCB" w:rsidRDefault="003C7DCB" w:rsidP="007017A1">
      <w:pPr>
        <w:pStyle w:val="Highlightedtext"/>
        <w:rPr>
          <w:rFonts w:cs="Arial"/>
        </w:rPr>
      </w:pPr>
    </w:p>
    <w:p w14:paraId="01874D24" w14:textId="77777777" w:rsidR="003C7DCB" w:rsidRDefault="003C7DCB" w:rsidP="007017A1">
      <w:pPr>
        <w:pStyle w:val="Highlightedtext"/>
        <w:rPr>
          <w:rFonts w:cs="Arial"/>
        </w:rPr>
      </w:pPr>
    </w:p>
    <w:p w14:paraId="292B73D7" w14:textId="77777777" w:rsidR="003C7DCB" w:rsidRDefault="003C7DCB" w:rsidP="007017A1">
      <w:pPr>
        <w:pStyle w:val="Highlightedtext"/>
        <w:rPr>
          <w:rFonts w:cs="Arial"/>
        </w:rPr>
      </w:pPr>
    </w:p>
    <w:p w14:paraId="5C9C6A4B" w14:textId="77777777" w:rsidR="003C7DCB" w:rsidRDefault="003C7DCB" w:rsidP="007017A1">
      <w:pPr>
        <w:pStyle w:val="Highlightedtext"/>
        <w:rPr>
          <w:rFonts w:cs="Arial"/>
        </w:rPr>
      </w:pPr>
    </w:p>
    <w:p w14:paraId="521A1251" w14:textId="77777777" w:rsidR="003C7DCB" w:rsidRDefault="003C7DCB" w:rsidP="007017A1">
      <w:pPr>
        <w:pStyle w:val="Highlightedtext"/>
        <w:rPr>
          <w:rFonts w:cs="Arial"/>
        </w:rPr>
      </w:pPr>
    </w:p>
    <w:p w14:paraId="4B335C1E" w14:textId="77777777" w:rsidR="003C7DCB" w:rsidRDefault="003C7DCB" w:rsidP="007017A1">
      <w:pPr>
        <w:pStyle w:val="Highlightedtext"/>
        <w:rPr>
          <w:rFonts w:cs="Arial"/>
        </w:rPr>
      </w:pPr>
    </w:p>
    <w:p w14:paraId="1F1E48D1" w14:textId="77777777" w:rsidR="003C7DCB" w:rsidRDefault="003C7DCB" w:rsidP="007017A1">
      <w:pPr>
        <w:pStyle w:val="Highlightedtext"/>
        <w:rPr>
          <w:rFonts w:cs="Arial"/>
        </w:rPr>
      </w:pPr>
    </w:p>
    <w:p w14:paraId="055653A1" w14:textId="77777777" w:rsidR="003C7DCB" w:rsidRDefault="003C7DCB" w:rsidP="007017A1">
      <w:pPr>
        <w:pStyle w:val="Highlightedtext"/>
        <w:rPr>
          <w:rFonts w:cs="Arial"/>
        </w:rPr>
      </w:pPr>
    </w:p>
    <w:p w14:paraId="45BF40C0" w14:textId="77777777" w:rsidR="003C7DCB" w:rsidRDefault="003C7DCB" w:rsidP="007017A1">
      <w:pPr>
        <w:pStyle w:val="Highlightedtext"/>
        <w:rPr>
          <w:rFonts w:cs="Arial"/>
        </w:rPr>
      </w:pPr>
    </w:p>
    <w:p w14:paraId="5C84B2AE" w14:textId="77777777" w:rsidR="003C7DCB" w:rsidRDefault="003C7DCB" w:rsidP="007017A1">
      <w:pPr>
        <w:pStyle w:val="Highlightedtext"/>
        <w:rPr>
          <w:rFonts w:cs="Arial"/>
        </w:rPr>
      </w:pPr>
    </w:p>
    <w:p w14:paraId="2C927603" w14:textId="77777777" w:rsidR="003C7DCB" w:rsidRDefault="003C7DCB" w:rsidP="007017A1">
      <w:pPr>
        <w:pStyle w:val="Highlightedtext"/>
        <w:rPr>
          <w:rFonts w:cs="Arial"/>
        </w:rPr>
      </w:pPr>
    </w:p>
    <w:p w14:paraId="103097BE" w14:textId="77777777" w:rsidR="003C7DCB" w:rsidRDefault="003C7DCB" w:rsidP="007017A1">
      <w:pPr>
        <w:pStyle w:val="Highlightedtext"/>
        <w:rPr>
          <w:rFonts w:cs="Arial"/>
        </w:rPr>
      </w:pPr>
    </w:p>
    <w:p w14:paraId="55B9FA1A" w14:textId="77777777" w:rsidR="003C7DCB" w:rsidRDefault="003C7DCB" w:rsidP="007017A1">
      <w:pPr>
        <w:pStyle w:val="Highlightedtext"/>
        <w:rPr>
          <w:rFonts w:cs="Arial"/>
        </w:rPr>
      </w:pPr>
    </w:p>
    <w:p w14:paraId="0E04BBDE" w14:textId="77777777" w:rsidR="003C7DCB" w:rsidRDefault="003C7DCB" w:rsidP="007017A1">
      <w:pPr>
        <w:pStyle w:val="Highlightedtext"/>
        <w:rPr>
          <w:rFonts w:cs="Arial"/>
        </w:rPr>
      </w:pPr>
    </w:p>
    <w:p w14:paraId="55516627" w14:textId="77777777" w:rsidR="003C7DCB" w:rsidRDefault="003C7DCB" w:rsidP="007017A1">
      <w:pPr>
        <w:pStyle w:val="Highlightedtext"/>
        <w:rPr>
          <w:rFonts w:cs="Arial"/>
        </w:rPr>
      </w:pPr>
    </w:p>
    <w:p w14:paraId="6A1874C1" w14:textId="77777777" w:rsidR="003C7DCB" w:rsidRDefault="003C7DCB" w:rsidP="007017A1">
      <w:pPr>
        <w:pStyle w:val="Highlightedtext"/>
        <w:rPr>
          <w:rFonts w:cs="Arial"/>
        </w:rPr>
      </w:pPr>
    </w:p>
    <w:p w14:paraId="15BD6CEF" w14:textId="77777777" w:rsidR="003C7DCB" w:rsidRDefault="003C7DCB" w:rsidP="007017A1">
      <w:pPr>
        <w:pStyle w:val="Highlightedtext"/>
        <w:rPr>
          <w:rFonts w:cs="Arial"/>
        </w:rPr>
      </w:pPr>
    </w:p>
    <w:p w14:paraId="2E3356BB" w14:textId="77777777" w:rsidR="003C7DCB" w:rsidRDefault="003C7DCB" w:rsidP="007017A1">
      <w:pPr>
        <w:pStyle w:val="Highlightedtext"/>
        <w:rPr>
          <w:rFonts w:cs="Arial"/>
        </w:rPr>
      </w:pPr>
    </w:p>
    <w:p w14:paraId="60600CCF" w14:textId="77777777" w:rsidR="003C7DCB" w:rsidRDefault="003C7DCB" w:rsidP="007017A1">
      <w:pPr>
        <w:pStyle w:val="Highlightedtext"/>
        <w:rPr>
          <w:rFonts w:cs="Arial"/>
        </w:rPr>
      </w:pPr>
    </w:p>
    <w:p w14:paraId="06328DBE" w14:textId="77777777" w:rsidR="003C7DCB" w:rsidRDefault="003C7DCB" w:rsidP="007017A1">
      <w:pPr>
        <w:pStyle w:val="Highlightedtext"/>
        <w:rPr>
          <w:rFonts w:cs="Arial"/>
        </w:rPr>
      </w:pPr>
    </w:p>
    <w:p w14:paraId="6F23929E" w14:textId="2D375656" w:rsidR="003C7DCB" w:rsidRDefault="00D93EDA" w:rsidP="003C7DCB">
      <w:pPr>
        <w:pStyle w:val="Highlightedtext"/>
        <w:rPr>
          <w:sz w:val="52"/>
          <w:szCs w:val="56"/>
        </w:rPr>
      </w:pPr>
      <w:r w:rsidRPr="00D93EDA">
        <w:rPr>
          <w:sz w:val="52"/>
          <w:szCs w:val="56"/>
        </w:rPr>
        <w:t>What is important to your child in the future?</w:t>
      </w:r>
      <w:r>
        <w:rPr>
          <w:sz w:val="52"/>
          <w:szCs w:val="56"/>
        </w:rPr>
        <w:br/>
      </w:r>
    </w:p>
    <w:p w14:paraId="3F9C0B60" w14:textId="77777777" w:rsidR="006C1F73" w:rsidRPr="006C1F73" w:rsidRDefault="006C1F73" w:rsidP="006C1F73">
      <w:pPr>
        <w:pStyle w:val="Highlightedtext"/>
        <w:rPr>
          <w:rFonts w:cs="Arial"/>
        </w:rPr>
      </w:pPr>
      <w:r w:rsidRPr="006C1F73">
        <w:rPr>
          <w:rFonts w:cs="Arial"/>
        </w:rPr>
        <w:t>Think about the things that your child would be happy to happen, and the things that your child would NOT like to happen.</w:t>
      </w:r>
    </w:p>
    <w:p w14:paraId="77445E3B" w14:textId="606D31E6" w:rsidR="003C7DCB" w:rsidRDefault="006C1F73" w:rsidP="006C1F73">
      <w:pPr>
        <w:pStyle w:val="Highlightedtext"/>
        <w:rPr>
          <w:rFonts w:cs="Arial"/>
        </w:rPr>
      </w:pPr>
      <w:r w:rsidRPr="006C1F73">
        <w:rPr>
          <w:rFonts w:cs="Arial"/>
        </w:rPr>
        <w:t>(This can be in the next year, and/or longer term future)</w:t>
      </w:r>
    </w:p>
    <w:p w14:paraId="077AC501" w14:textId="0B2F465A" w:rsidR="006C1F73" w:rsidRDefault="006C1F73" w:rsidP="006C1F73">
      <w:pPr>
        <w:pStyle w:val="Highlightedtext"/>
        <w:rPr>
          <w:rFonts w:cs="Arial"/>
        </w:rPr>
      </w:pPr>
      <w:r>
        <w:rPr>
          <w:noProof/>
        </w:rPr>
        <mc:AlternateContent>
          <mc:Choice Requires="wps">
            <w:drawing>
              <wp:anchor distT="0" distB="0" distL="114300" distR="114300" simplePos="0" relativeHeight="251676672" behindDoc="0" locked="0" layoutInCell="1" allowOverlap="1" wp14:anchorId="5EBB59F5" wp14:editId="2D144915">
                <wp:simplePos x="0" y="0"/>
                <wp:positionH relativeFrom="column">
                  <wp:posOffset>0</wp:posOffset>
                </wp:positionH>
                <wp:positionV relativeFrom="paragraph">
                  <wp:posOffset>201930</wp:posOffset>
                </wp:positionV>
                <wp:extent cx="6085205" cy="1440000"/>
                <wp:effectExtent l="0" t="0" r="10795" b="8255"/>
                <wp:wrapNone/>
                <wp:docPr id="397349795"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3B7251AB" w14:textId="258F42AB" w:rsidR="00147ED2" w:rsidRPr="00083A36" w:rsidRDefault="00147ED2" w:rsidP="00147ED2">
                            <w:pPr>
                              <w:widowControl w:val="0"/>
                              <w:jc w:val="center"/>
                              <w:rPr>
                                <w:rFonts w:ascii="Trebuchet MS" w:hAnsi="Trebuchet MS"/>
                                <w:b/>
                                <w:bCs/>
                                <w:sz w:val="28"/>
                                <w:szCs w:val="28"/>
                              </w:rPr>
                            </w:pPr>
                            <w:r>
                              <w:rPr>
                                <w:rFonts w:ascii="Trebuchet MS" w:hAnsi="Trebuchet MS"/>
                                <w:b/>
                                <w:bCs/>
                                <w:sz w:val="28"/>
                                <w:szCs w:val="28"/>
                              </w:rPr>
                              <w:t>Employment, Further Education &amp; Training</w:t>
                            </w:r>
                            <w:r>
                              <w:rPr>
                                <w:rFonts w:ascii="Trebuchet MS" w:hAnsi="Trebuchet MS"/>
                                <w:b/>
                                <w:bCs/>
                                <w:sz w:val="28"/>
                                <w:szCs w:val="28"/>
                              </w:rPr>
                              <w:br/>
                            </w:r>
                          </w:p>
                          <w:p w14:paraId="662679DC" w14:textId="77777777" w:rsidR="006C1F73" w:rsidRDefault="006C1F73" w:rsidP="00147ED2">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B59F5" id="_x0000_s1033" type="#_x0000_t202" style="position:absolute;margin-left:0;margin-top:15.9pt;width:479.15pt;height:113.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" fillcolor="white [3201]" strokeweight="1pt">
                <v:textbox>
                  <w:txbxContent>
                    <w:p w14:paraId="3B7251AB" w14:textId="258F42AB" w:rsidR="00147ED2" w:rsidRPr="00083A36" w:rsidRDefault="00147ED2" w:rsidP="00147ED2">
                      <w:pPr>
                        <w:widowControl w:val="0"/>
                        <w:jc w:val="center"/>
                        <w:rPr>
                          <w:rFonts w:ascii="Trebuchet MS" w:hAnsi="Trebuchet MS"/>
                          <w:b/>
                          <w:bCs/>
                          <w:sz w:val="28"/>
                          <w:szCs w:val="28"/>
                        </w:rPr>
                      </w:pPr>
                      <w:r>
                        <w:rPr>
                          <w:rFonts w:ascii="Trebuchet MS" w:hAnsi="Trebuchet MS"/>
                          <w:b/>
                          <w:bCs/>
                          <w:sz w:val="28"/>
                          <w:szCs w:val="28"/>
                        </w:rPr>
                        <w:t>Employment, Further Education &amp; Training</w:t>
                      </w:r>
                      <w:r>
                        <w:rPr>
                          <w:rFonts w:ascii="Trebuchet MS" w:hAnsi="Trebuchet MS"/>
                          <w:b/>
                          <w:bCs/>
                          <w:sz w:val="28"/>
                          <w:szCs w:val="28"/>
                        </w:rPr>
                        <w:br/>
                      </w:r>
                    </w:p>
                    <w:p w14:paraId="662679DC" w14:textId="77777777" w:rsidR="006C1F73" w:rsidRDefault="006C1F73" w:rsidP="00147ED2">
                      <w:pPr>
                        <w:pStyle w:val="ListParagraph"/>
                        <w:numPr>
                          <w:ilvl w:val="0"/>
                          <w:numId w:val="12"/>
                        </w:numPr>
                      </w:pPr>
                    </w:p>
                  </w:txbxContent>
                </v:textbox>
              </v:shape>
            </w:pict>
          </mc:Fallback>
        </mc:AlternateContent>
      </w:r>
    </w:p>
    <w:p w14:paraId="52822732" w14:textId="34423E3C" w:rsidR="006C1F73" w:rsidRDefault="007E2FB0" w:rsidP="006C1F73">
      <w:pPr>
        <w:pStyle w:val="Highlightedtext"/>
        <w:rPr>
          <w:rFonts w:cs="Arial"/>
        </w:rPr>
      </w:pPr>
      <w:r>
        <w:rPr>
          <w:noProof/>
        </w:rPr>
        <mc:AlternateContent>
          <mc:Choice Requires="wps">
            <w:drawing>
              <wp:anchor distT="0" distB="0" distL="114300" distR="114300" simplePos="0" relativeHeight="251682816" behindDoc="0" locked="0" layoutInCell="1" allowOverlap="1" wp14:anchorId="6C5A6401" wp14:editId="65259075">
                <wp:simplePos x="0" y="0"/>
                <wp:positionH relativeFrom="column">
                  <wp:posOffset>-5255</wp:posOffset>
                </wp:positionH>
                <wp:positionV relativeFrom="paragraph">
                  <wp:posOffset>4879406</wp:posOffset>
                </wp:positionV>
                <wp:extent cx="6085205" cy="1440000"/>
                <wp:effectExtent l="0" t="0" r="10795" b="8255"/>
                <wp:wrapNone/>
                <wp:docPr id="546034747"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26064355" w14:textId="7BD8B352" w:rsidR="007E2FB0" w:rsidRPr="00083A36" w:rsidRDefault="002B7C6F" w:rsidP="002B7C6F">
                            <w:pPr>
                              <w:widowControl w:val="0"/>
                              <w:jc w:val="center"/>
                              <w:rPr>
                                <w:rFonts w:ascii="Trebuchet MS" w:hAnsi="Trebuchet MS"/>
                                <w:b/>
                                <w:bCs/>
                                <w:sz w:val="28"/>
                                <w:szCs w:val="28"/>
                              </w:rPr>
                            </w:pPr>
                            <w:r>
                              <w:rPr>
                                <w:rFonts w:ascii="Trebuchet MS" w:hAnsi="Trebuchet MS"/>
                                <w:b/>
                                <w:bCs/>
                                <w:sz w:val="28"/>
                                <w:szCs w:val="28"/>
                              </w:rPr>
                              <w:t>Developing Friends, Social Skills, Relationships &amp; Community</w:t>
                            </w:r>
                            <w:r w:rsidR="007E2FB0">
                              <w:rPr>
                                <w:rFonts w:ascii="Trebuchet MS" w:hAnsi="Trebuchet MS"/>
                                <w:b/>
                                <w:bCs/>
                                <w:sz w:val="28"/>
                                <w:szCs w:val="28"/>
                              </w:rPr>
                              <w:br/>
                            </w:r>
                          </w:p>
                          <w:p w14:paraId="5951DAC3" w14:textId="77777777" w:rsidR="007E2FB0" w:rsidRDefault="007E2FB0" w:rsidP="007E2FB0">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5A6401" id="_x0000_s1034" type="#_x0000_t202" style="position:absolute;margin-left:-.4pt;margin-top:384.2pt;width:479.15pt;height:113.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" fillcolor="white [3201]" strokeweight="1pt">
                <v:textbox>
                  <w:txbxContent>
                    <w:p w14:paraId="26064355" w14:textId="7BD8B352" w:rsidR="007E2FB0" w:rsidRPr="00083A36" w:rsidRDefault="002B7C6F" w:rsidP="002B7C6F">
                      <w:pPr>
                        <w:widowControl w:val="0"/>
                        <w:jc w:val="center"/>
                        <w:rPr>
                          <w:rFonts w:ascii="Trebuchet MS" w:hAnsi="Trebuchet MS"/>
                          <w:b/>
                          <w:bCs/>
                          <w:sz w:val="28"/>
                          <w:szCs w:val="28"/>
                        </w:rPr>
                      </w:pPr>
                      <w:r>
                        <w:rPr>
                          <w:rFonts w:ascii="Trebuchet MS" w:hAnsi="Trebuchet MS"/>
                          <w:b/>
                          <w:bCs/>
                          <w:sz w:val="28"/>
                          <w:szCs w:val="28"/>
                        </w:rPr>
                        <w:t>Developing Friends, Social Skills, Relationships &amp; Community</w:t>
                      </w:r>
                      <w:r w:rsidR="007E2FB0">
                        <w:rPr>
                          <w:rFonts w:ascii="Trebuchet MS" w:hAnsi="Trebuchet MS"/>
                          <w:b/>
                          <w:bCs/>
                          <w:sz w:val="28"/>
                          <w:szCs w:val="28"/>
                        </w:rPr>
                        <w:br/>
                      </w:r>
                    </w:p>
                    <w:p w14:paraId="5951DAC3" w14:textId="77777777" w:rsidR="007E2FB0" w:rsidRDefault="007E2FB0" w:rsidP="007E2FB0">
                      <w:pPr>
                        <w:pStyle w:val="ListParagraph"/>
                        <w:numPr>
                          <w:ilvl w:val="0"/>
                          <w:numId w:val="12"/>
                        </w:numPr>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049BFA9" wp14:editId="40CBA457">
                <wp:simplePos x="0" y="0"/>
                <wp:positionH relativeFrom="column">
                  <wp:posOffset>-5255</wp:posOffset>
                </wp:positionH>
                <wp:positionV relativeFrom="paragraph">
                  <wp:posOffset>3181985</wp:posOffset>
                </wp:positionV>
                <wp:extent cx="6085205" cy="1440000"/>
                <wp:effectExtent l="0" t="0" r="10795" b="8255"/>
                <wp:wrapNone/>
                <wp:docPr id="1027289300"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414EBAF7" w14:textId="39CB4C5C" w:rsidR="007E2FB0" w:rsidRPr="00083A36" w:rsidRDefault="00B673C9" w:rsidP="007E2FB0">
                            <w:pPr>
                              <w:widowControl w:val="0"/>
                              <w:jc w:val="center"/>
                              <w:rPr>
                                <w:rFonts w:ascii="Trebuchet MS" w:hAnsi="Trebuchet MS"/>
                                <w:b/>
                                <w:bCs/>
                                <w:sz w:val="28"/>
                                <w:szCs w:val="28"/>
                              </w:rPr>
                            </w:pPr>
                            <w:r>
                              <w:rPr>
                                <w:rFonts w:ascii="Trebuchet MS" w:hAnsi="Trebuchet MS"/>
                                <w:b/>
                                <w:bCs/>
                                <w:sz w:val="28"/>
                                <w:szCs w:val="28"/>
                              </w:rPr>
                              <w:t>Good Health</w:t>
                            </w:r>
                            <w:r w:rsidR="007E2FB0">
                              <w:rPr>
                                <w:rFonts w:ascii="Trebuchet MS" w:hAnsi="Trebuchet MS"/>
                                <w:b/>
                                <w:bCs/>
                                <w:sz w:val="28"/>
                                <w:szCs w:val="28"/>
                              </w:rPr>
                              <w:br/>
                            </w:r>
                          </w:p>
                          <w:p w14:paraId="046767EE" w14:textId="77777777" w:rsidR="007E2FB0" w:rsidRDefault="007E2FB0" w:rsidP="007E2FB0">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9BFA9" id="_x0000_s1035" type="#_x0000_t202" style="position:absolute;margin-left:-.4pt;margin-top:250.55pt;width:479.15pt;height:113.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" fillcolor="white [3201]" strokeweight="1pt">
                <v:textbox>
                  <w:txbxContent>
                    <w:p w14:paraId="414EBAF7" w14:textId="39CB4C5C" w:rsidR="007E2FB0" w:rsidRPr="00083A36" w:rsidRDefault="00B673C9" w:rsidP="007E2FB0">
                      <w:pPr>
                        <w:widowControl w:val="0"/>
                        <w:jc w:val="center"/>
                        <w:rPr>
                          <w:rFonts w:ascii="Trebuchet MS" w:hAnsi="Trebuchet MS"/>
                          <w:b/>
                          <w:bCs/>
                          <w:sz w:val="28"/>
                          <w:szCs w:val="28"/>
                        </w:rPr>
                      </w:pPr>
                      <w:r>
                        <w:rPr>
                          <w:rFonts w:ascii="Trebuchet MS" w:hAnsi="Trebuchet MS"/>
                          <w:b/>
                          <w:bCs/>
                          <w:sz w:val="28"/>
                          <w:szCs w:val="28"/>
                        </w:rPr>
                        <w:t>Good Health</w:t>
                      </w:r>
                      <w:r w:rsidR="007E2FB0">
                        <w:rPr>
                          <w:rFonts w:ascii="Trebuchet MS" w:hAnsi="Trebuchet MS"/>
                          <w:b/>
                          <w:bCs/>
                          <w:sz w:val="28"/>
                          <w:szCs w:val="28"/>
                        </w:rPr>
                        <w:br/>
                      </w:r>
                    </w:p>
                    <w:p w14:paraId="046767EE" w14:textId="77777777" w:rsidR="007E2FB0" w:rsidRDefault="007E2FB0" w:rsidP="007E2FB0">
                      <w:pPr>
                        <w:pStyle w:val="ListParagraph"/>
                        <w:numPr>
                          <w:ilvl w:val="0"/>
                          <w:numId w:val="12"/>
                        </w:numPr>
                      </w:pP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E9EF318" wp14:editId="41D64540">
                <wp:simplePos x="0" y="0"/>
                <wp:positionH relativeFrom="column">
                  <wp:posOffset>-5255</wp:posOffset>
                </wp:positionH>
                <wp:positionV relativeFrom="paragraph">
                  <wp:posOffset>1589405</wp:posOffset>
                </wp:positionV>
                <wp:extent cx="6085205" cy="1440000"/>
                <wp:effectExtent l="0" t="0" r="10795" b="8255"/>
                <wp:wrapNone/>
                <wp:docPr id="862483618"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2110CD55" w14:textId="546D2A7E" w:rsidR="007E2FB0" w:rsidRPr="00083A36" w:rsidRDefault="005D2B14" w:rsidP="007E2FB0">
                            <w:pPr>
                              <w:widowControl w:val="0"/>
                              <w:jc w:val="center"/>
                              <w:rPr>
                                <w:rFonts w:ascii="Trebuchet MS" w:hAnsi="Trebuchet MS"/>
                                <w:b/>
                                <w:bCs/>
                                <w:sz w:val="28"/>
                                <w:szCs w:val="28"/>
                              </w:rPr>
                            </w:pPr>
                            <w:r>
                              <w:rPr>
                                <w:rFonts w:ascii="Trebuchet MS" w:hAnsi="Trebuchet MS"/>
                                <w:b/>
                                <w:bCs/>
                                <w:sz w:val="28"/>
                                <w:szCs w:val="28"/>
                              </w:rPr>
                              <w:t>Independent Living</w:t>
                            </w:r>
                            <w:r w:rsidR="007E2FB0">
                              <w:rPr>
                                <w:rFonts w:ascii="Trebuchet MS" w:hAnsi="Trebuchet MS"/>
                                <w:b/>
                                <w:bCs/>
                                <w:sz w:val="28"/>
                                <w:szCs w:val="28"/>
                              </w:rPr>
                              <w:br/>
                            </w:r>
                          </w:p>
                          <w:p w14:paraId="1CA1FC04" w14:textId="77777777" w:rsidR="007E2FB0" w:rsidRDefault="007E2FB0" w:rsidP="007E2FB0">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9EF318" id="_x0000_s1036" type="#_x0000_t202" style="position:absolute;margin-left:-.4pt;margin-top:125.15pt;width:479.15pt;height:113.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" fillcolor="white [3201]" strokeweight="1pt">
                <v:textbox>
                  <w:txbxContent>
                    <w:p w14:paraId="2110CD55" w14:textId="546D2A7E" w:rsidR="007E2FB0" w:rsidRPr="00083A36" w:rsidRDefault="005D2B14" w:rsidP="007E2FB0">
                      <w:pPr>
                        <w:widowControl w:val="0"/>
                        <w:jc w:val="center"/>
                        <w:rPr>
                          <w:rFonts w:ascii="Trebuchet MS" w:hAnsi="Trebuchet MS"/>
                          <w:b/>
                          <w:bCs/>
                          <w:sz w:val="28"/>
                          <w:szCs w:val="28"/>
                        </w:rPr>
                      </w:pPr>
                      <w:r>
                        <w:rPr>
                          <w:rFonts w:ascii="Trebuchet MS" w:hAnsi="Trebuchet MS"/>
                          <w:b/>
                          <w:bCs/>
                          <w:sz w:val="28"/>
                          <w:szCs w:val="28"/>
                        </w:rPr>
                        <w:t>Independent Living</w:t>
                      </w:r>
                      <w:r w:rsidR="007E2FB0">
                        <w:rPr>
                          <w:rFonts w:ascii="Trebuchet MS" w:hAnsi="Trebuchet MS"/>
                          <w:b/>
                          <w:bCs/>
                          <w:sz w:val="28"/>
                          <w:szCs w:val="28"/>
                        </w:rPr>
                        <w:br/>
                      </w:r>
                    </w:p>
                    <w:p w14:paraId="1CA1FC04" w14:textId="77777777" w:rsidR="007E2FB0" w:rsidRDefault="007E2FB0" w:rsidP="007E2FB0">
                      <w:pPr>
                        <w:pStyle w:val="ListParagraph"/>
                        <w:numPr>
                          <w:ilvl w:val="0"/>
                          <w:numId w:val="12"/>
                        </w:numPr>
                      </w:pPr>
                    </w:p>
                  </w:txbxContent>
                </v:textbox>
              </v:shape>
            </w:pict>
          </mc:Fallback>
        </mc:AlternateContent>
      </w:r>
    </w:p>
    <w:p w14:paraId="2BF66690" w14:textId="77777777" w:rsidR="002B7C6F" w:rsidRDefault="002B7C6F" w:rsidP="006C1F73">
      <w:pPr>
        <w:pStyle w:val="Highlightedtext"/>
        <w:rPr>
          <w:rFonts w:cs="Arial"/>
        </w:rPr>
      </w:pPr>
    </w:p>
    <w:p w14:paraId="1A287BCB" w14:textId="77777777" w:rsidR="002B7C6F" w:rsidRDefault="002B7C6F" w:rsidP="006C1F73">
      <w:pPr>
        <w:pStyle w:val="Highlightedtext"/>
        <w:rPr>
          <w:rFonts w:cs="Arial"/>
        </w:rPr>
      </w:pPr>
    </w:p>
    <w:p w14:paraId="1189B70A" w14:textId="77777777" w:rsidR="002B7C6F" w:rsidRDefault="002B7C6F" w:rsidP="006C1F73">
      <w:pPr>
        <w:pStyle w:val="Highlightedtext"/>
        <w:rPr>
          <w:rFonts w:cs="Arial"/>
        </w:rPr>
      </w:pPr>
    </w:p>
    <w:p w14:paraId="0432836B" w14:textId="77777777" w:rsidR="002B7C6F" w:rsidRDefault="002B7C6F" w:rsidP="006C1F73">
      <w:pPr>
        <w:pStyle w:val="Highlightedtext"/>
        <w:rPr>
          <w:rFonts w:cs="Arial"/>
        </w:rPr>
      </w:pPr>
    </w:p>
    <w:p w14:paraId="0B765325" w14:textId="77777777" w:rsidR="002B7C6F" w:rsidRDefault="002B7C6F" w:rsidP="006C1F73">
      <w:pPr>
        <w:pStyle w:val="Highlightedtext"/>
        <w:rPr>
          <w:rFonts w:cs="Arial"/>
        </w:rPr>
      </w:pPr>
    </w:p>
    <w:p w14:paraId="70A55DD9" w14:textId="77777777" w:rsidR="002B7C6F" w:rsidRDefault="002B7C6F" w:rsidP="006C1F73">
      <w:pPr>
        <w:pStyle w:val="Highlightedtext"/>
        <w:rPr>
          <w:rFonts w:cs="Arial"/>
        </w:rPr>
      </w:pPr>
    </w:p>
    <w:p w14:paraId="245C1D78" w14:textId="77777777" w:rsidR="002B7C6F" w:rsidRDefault="002B7C6F" w:rsidP="006C1F73">
      <w:pPr>
        <w:pStyle w:val="Highlightedtext"/>
        <w:rPr>
          <w:rFonts w:cs="Arial"/>
        </w:rPr>
      </w:pPr>
    </w:p>
    <w:p w14:paraId="3888470F" w14:textId="77777777" w:rsidR="002B7C6F" w:rsidRDefault="002B7C6F" w:rsidP="006C1F73">
      <w:pPr>
        <w:pStyle w:val="Highlightedtext"/>
        <w:rPr>
          <w:rFonts w:cs="Arial"/>
        </w:rPr>
      </w:pPr>
    </w:p>
    <w:p w14:paraId="24C90729" w14:textId="77777777" w:rsidR="002B7C6F" w:rsidRDefault="002B7C6F" w:rsidP="006C1F73">
      <w:pPr>
        <w:pStyle w:val="Highlightedtext"/>
        <w:rPr>
          <w:rFonts w:cs="Arial"/>
        </w:rPr>
      </w:pPr>
    </w:p>
    <w:p w14:paraId="4699D06B" w14:textId="77777777" w:rsidR="002B7C6F" w:rsidRDefault="002B7C6F" w:rsidP="006C1F73">
      <w:pPr>
        <w:pStyle w:val="Highlightedtext"/>
        <w:rPr>
          <w:rFonts w:cs="Arial"/>
        </w:rPr>
      </w:pPr>
    </w:p>
    <w:p w14:paraId="6C72372F" w14:textId="77777777" w:rsidR="002B7C6F" w:rsidRDefault="002B7C6F" w:rsidP="006C1F73">
      <w:pPr>
        <w:pStyle w:val="Highlightedtext"/>
        <w:rPr>
          <w:rFonts w:cs="Arial"/>
        </w:rPr>
      </w:pPr>
    </w:p>
    <w:p w14:paraId="679259DB" w14:textId="77777777" w:rsidR="002B7C6F" w:rsidRDefault="002B7C6F" w:rsidP="006C1F73">
      <w:pPr>
        <w:pStyle w:val="Highlightedtext"/>
        <w:rPr>
          <w:rFonts w:cs="Arial"/>
        </w:rPr>
      </w:pPr>
    </w:p>
    <w:p w14:paraId="085B8797" w14:textId="77777777" w:rsidR="002B7C6F" w:rsidRDefault="002B7C6F" w:rsidP="006C1F73">
      <w:pPr>
        <w:pStyle w:val="Highlightedtext"/>
        <w:rPr>
          <w:rFonts w:cs="Arial"/>
        </w:rPr>
      </w:pPr>
    </w:p>
    <w:p w14:paraId="11790B59" w14:textId="77777777" w:rsidR="002B7C6F" w:rsidRDefault="002B7C6F" w:rsidP="006C1F73">
      <w:pPr>
        <w:pStyle w:val="Highlightedtext"/>
        <w:rPr>
          <w:rFonts w:cs="Arial"/>
        </w:rPr>
      </w:pPr>
    </w:p>
    <w:p w14:paraId="1A2889FF" w14:textId="77777777" w:rsidR="002B7C6F" w:rsidRDefault="002B7C6F" w:rsidP="006C1F73">
      <w:pPr>
        <w:pStyle w:val="Highlightedtext"/>
        <w:rPr>
          <w:rFonts w:cs="Arial"/>
        </w:rPr>
      </w:pPr>
    </w:p>
    <w:p w14:paraId="3A922E35" w14:textId="77777777" w:rsidR="002B7C6F" w:rsidRDefault="002B7C6F" w:rsidP="006C1F73">
      <w:pPr>
        <w:pStyle w:val="Highlightedtext"/>
        <w:rPr>
          <w:rFonts w:cs="Arial"/>
        </w:rPr>
      </w:pPr>
    </w:p>
    <w:p w14:paraId="3FC4A6B0" w14:textId="77777777" w:rsidR="002B7C6F" w:rsidRDefault="002B7C6F" w:rsidP="006C1F73">
      <w:pPr>
        <w:pStyle w:val="Highlightedtext"/>
        <w:rPr>
          <w:rFonts w:cs="Arial"/>
        </w:rPr>
      </w:pPr>
    </w:p>
    <w:p w14:paraId="64BDAFFF" w14:textId="77777777" w:rsidR="002B7C6F" w:rsidRDefault="002B7C6F" w:rsidP="006C1F73">
      <w:pPr>
        <w:pStyle w:val="Highlightedtext"/>
        <w:rPr>
          <w:rFonts w:cs="Arial"/>
        </w:rPr>
      </w:pPr>
    </w:p>
    <w:p w14:paraId="4A12989B" w14:textId="77777777" w:rsidR="002B7C6F" w:rsidRDefault="002B7C6F" w:rsidP="006C1F73">
      <w:pPr>
        <w:pStyle w:val="Highlightedtext"/>
        <w:rPr>
          <w:rFonts w:cs="Arial"/>
        </w:rPr>
      </w:pPr>
    </w:p>
    <w:p w14:paraId="1DD75564" w14:textId="77777777" w:rsidR="002B7C6F" w:rsidRDefault="002B7C6F" w:rsidP="006C1F73">
      <w:pPr>
        <w:pStyle w:val="Highlightedtext"/>
        <w:rPr>
          <w:rFonts w:cs="Arial"/>
        </w:rPr>
      </w:pPr>
    </w:p>
    <w:p w14:paraId="6687D828" w14:textId="77777777" w:rsidR="002B7C6F" w:rsidRDefault="002B7C6F" w:rsidP="006C1F73">
      <w:pPr>
        <w:pStyle w:val="Highlightedtext"/>
        <w:rPr>
          <w:rFonts w:cs="Arial"/>
        </w:rPr>
      </w:pPr>
    </w:p>
    <w:p w14:paraId="32DBBEE3" w14:textId="77777777" w:rsidR="002B7C6F" w:rsidRDefault="002B7C6F" w:rsidP="006C1F73">
      <w:pPr>
        <w:pStyle w:val="Highlightedtext"/>
        <w:rPr>
          <w:rFonts w:cs="Arial"/>
        </w:rPr>
      </w:pPr>
    </w:p>
    <w:p w14:paraId="5BD5D686" w14:textId="77777777" w:rsidR="002B7C6F" w:rsidRDefault="002B7C6F" w:rsidP="006C1F73">
      <w:pPr>
        <w:pStyle w:val="Highlightedtext"/>
        <w:rPr>
          <w:rFonts w:cs="Arial"/>
        </w:rPr>
      </w:pPr>
    </w:p>
    <w:p w14:paraId="7FB5604F" w14:textId="77777777" w:rsidR="002B7C6F" w:rsidRDefault="002B7C6F" w:rsidP="006C1F73">
      <w:pPr>
        <w:pStyle w:val="Highlightedtext"/>
        <w:rPr>
          <w:rFonts w:cs="Arial"/>
        </w:rPr>
      </w:pPr>
    </w:p>
    <w:p w14:paraId="70418DAA" w14:textId="77777777" w:rsidR="002B7C6F" w:rsidRDefault="002B7C6F" w:rsidP="006C1F73">
      <w:pPr>
        <w:pStyle w:val="Highlightedtext"/>
        <w:rPr>
          <w:rFonts w:cs="Arial"/>
        </w:rPr>
      </w:pPr>
    </w:p>
    <w:p w14:paraId="64EF8FF2" w14:textId="77777777" w:rsidR="002B7C6F" w:rsidRDefault="002B7C6F" w:rsidP="006C1F73">
      <w:pPr>
        <w:pStyle w:val="Highlightedtext"/>
        <w:rPr>
          <w:rFonts w:cs="Arial"/>
        </w:rPr>
      </w:pPr>
    </w:p>
    <w:p w14:paraId="18187E53" w14:textId="77777777" w:rsidR="002B7C6F" w:rsidRDefault="002B7C6F" w:rsidP="006C1F73">
      <w:pPr>
        <w:pStyle w:val="Highlightedtext"/>
        <w:rPr>
          <w:rFonts w:cs="Arial"/>
        </w:rPr>
      </w:pPr>
    </w:p>
    <w:p w14:paraId="33F851C9" w14:textId="77777777" w:rsidR="002B7C6F" w:rsidRDefault="002B7C6F" w:rsidP="006C1F73">
      <w:pPr>
        <w:pStyle w:val="Highlightedtext"/>
        <w:rPr>
          <w:rFonts w:cs="Arial"/>
        </w:rPr>
      </w:pPr>
    </w:p>
    <w:p w14:paraId="6B0DFE36" w14:textId="77777777" w:rsidR="002B7C6F" w:rsidRDefault="002B7C6F" w:rsidP="006C1F73">
      <w:pPr>
        <w:pStyle w:val="Highlightedtext"/>
        <w:rPr>
          <w:rFonts w:cs="Arial"/>
        </w:rPr>
      </w:pPr>
    </w:p>
    <w:p w14:paraId="77BC534B" w14:textId="77777777" w:rsidR="002B7C6F" w:rsidRDefault="002B7C6F" w:rsidP="006C1F73">
      <w:pPr>
        <w:pStyle w:val="Highlightedtext"/>
        <w:rPr>
          <w:rFonts w:cs="Arial"/>
        </w:rPr>
      </w:pPr>
    </w:p>
    <w:p w14:paraId="0194EA31" w14:textId="77777777" w:rsidR="002B7C6F" w:rsidRDefault="002B7C6F" w:rsidP="006C1F73">
      <w:pPr>
        <w:pStyle w:val="Highlightedtext"/>
        <w:rPr>
          <w:rFonts w:cs="Arial"/>
        </w:rPr>
      </w:pPr>
    </w:p>
    <w:p w14:paraId="2EAF59FA" w14:textId="77777777" w:rsidR="002B7C6F" w:rsidRDefault="002B7C6F" w:rsidP="006C1F73">
      <w:pPr>
        <w:pStyle w:val="Highlightedtext"/>
        <w:rPr>
          <w:rFonts w:cs="Arial"/>
        </w:rPr>
      </w:pPr>
    </w:p>
    <w:p w14:paraId="4F5E4849" w14:textId="74D66572" w:rsidR="00190B04" w:rsidRDefault="00805656" w:rsidP="00190B04">
      <w:pPr>
        <w:pStyle w:val="Highlightedtext"/>
        <w:rPr>
          <w:sz w:val="52"/>
          <w:szCs w:val="56"/>
        </w:rPr>
      </w:pPr>
      <w:r w:rsidRPr="00805656">
        <w:rPr>
          <w:sz w:val="52"/>
          <w:szCs w:val="56"/>
        </w:rPr>
        <w:t>What is working well for your child?</w:t>
      </w:r>
      <w:r w:rsidR="00190B04">
        <w:rPr>
          <w:sz w:val="52"/>
          <w:szCs w:val="56"/>
        </w:rPr>
        <w:br/>
      </w:r>
    </w:p>
    <w:p w14:paraId="7B8BA4F3" w14:textId="4C8986F1" w:rsidR="009D3EFE" w:rsidRPr="009D3EFE" w:rsidRDefault="009D3EFE" w:rsidP="009D3EFE">
      <w:pPr>
        <w:pStyle w:val="Highlightedtext"/>
        <w:rPr>
          <w:rFonts w:cs="Arial"/>
        </w:rPr>
      </w:pPr>
      <w:r w:rsidRPr="009D3EFE">
        <w:rPr>
          <w:rFonts w:cs="Arial"/>
        </w:rPr>
        <w:t xml:space="preserve">These are things that are going well for them at the moment.  </w:t>
      </w:r>
    </w:p>
    <w:p w14:paraId="37440586" w14:textId="5940B9C7" w:rsidR="009D3EFE" w:rsidRPr="009D3EFE" w:rsidRDefault="009D3EFE" w:rsidP="009D3EFE">
      <w:pPr>
        <w:pStyle w:val="Highlightedtext"/>
        <w:rPr>
          <w:rFonts w:cs="Arial"/>
        </w:rPr>
      </w:pPr>
      <w:r w:rsidRPr="009D3EFE">
        <w:rPr>
          <w:rFonts w:cs="Arial"/>
        </w:rPr>
        <w:t xml:space="preserve"> </w:t>
      </w:r>
    </w:p>
    <w:p w14:paraId="7E8D67F4" w14:textId="0F319676" w:rsidR="009D3EFE" w:rsidRDefault="009D3EFE" w:rsidP="009D3EFE">
      <w:pPr>
        <w:pStyle w:val="Highlightedtext"/>
        <w:rPr>
          <w:rFonts w:cs="Arial"/>
        </w:rPr>
      </w:pPr>
      <w:r w:rsidRPr="009D3EFE">
        <w:rPr>
          <w:rFonts w:cs="Arial"/>
        </w:rPr>
        <w:t>They are things that they probably would like to stay the same.</w:t>
      </w:r>
    </w:p>
    <w:p w14:paraId="74122E74" w14:textId="793C6A8F" w:rsidR="009D3EFE" w:rsidRDefault="009D3EFE" w:rsidP="009D3EFE">
      <w:pPr>
        <w:pStyle w:val="Highlightedtext"/>
        <w:rPr>
          <w:rFonts w:cs="Arial"/>
        </w:rPr>
      </w:pPr>
    </w:p>
    <w:p w14:paraId="6980D356" w14:textId="127D9ED5" w:rsidR="00190B04" w:rsidRDefault="00190B04" w:rsidP="009D3EFE">
      <w:pPr>
        <w:pStyle w:val="Highlightedtext"/>
        <w:rPr>
          <w:rFonts w:cs="Arial"/>
        </w:rPr>
      </w:pPr>
      <w:r>
        <w:rPr>
          <w:noProof/>
        </w:rPr>
        <mc:AlternateContent>
          <mc:Choice Requires="wps">
            <w:drawing>
              <wp:anchor distT="0" distB="0" distL="114300" distR="114300" simplePos="0" relativeHeight="251684864" behindDoc="0" locked="0" layoutInCell="1" allowOverlap="1" wp14:anchorId="69B14669" wp14:editId="40853B8E">
                <wp:simplePos x="0" y="0"/>
                <wp:positionH relativeFrom="column">
                  <wp:posOffset>0</wp:posOffset>
                </wp:positionH>
                <wp:positionV relativeFrom="paragraph">
                  <wp:posOffset>201930</wp:posOffset>
                </wp:positionV>
                <wp:extent cx="6085205" cy="1440000"/>
                <wp:effectExtent l="0" t="0" r="10795" b="8255"/>
                <wp:wrapNone/>
                <wp:docPr id="868622085"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4EDE2ACA" w14:textId="01B75993" w:rsidR="00190B04" w:rsidRPr="00083A36" w:rsidRDefault="007A09CF" w:rsidP="00190B04">
                            <w:pPr>
                              <w:widowControl w:val="0"/>
                              <w:jc w:val="center"/>
                              <w:rPr>
                                <w:rFonts w:ascii="Trebuchet MS" w:hAnsi="Trebuchet MS"/>
                                <w:b/>
                                <w:bCs/>
                                <w:sz w:val="28"/>
                                <w:szCs w:val="28"/>
                              </w:rPr>
                            </w:pPr>
                            <w:r>
                              <w:rPr>
                                <w:rFonts w:ascii="Trebuchet MS" w:hAnsi="Trebuchet MS"/>
                                <w:b/>
                                <w:bCs/>
                                <w:sz w:val="28"/>
                                <w:szCs w:val="28"/>
                              </w:rPr>
                              <w:t>At Home</w:t>
                            </w:r>
                            <w:r w:rsidR="00190B04">
                              <w:rPr>
                                <w:rFonts w:ascii="Trebuchet MS" w:hAnsi="Trebuchet MS"/>
                                <w:b/>
                                <w:bCs/>
                                <w:sz w:val="28"/>
                                <w:szCs w:val="28"/>
                              </w:rPr>
                              <w:br/>
                            </w:r>
                          </w:p>
                          <w:p w14:paraId="3C1C687E" w14:textId="77777777" w:rsidR="00190B04" w:rsidRDefault="00190B04" w:rsidP="00190B04">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B14669" id="_x0000_s1037" type="#_x0000_t202" style="position:absolute;margin-left:0;margin-top:15.9pt;width:479.15pt;height:113.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" fillcolor="white [3201]" strokeweight="1pt">
                <v:textbox>
                  <w:txbxContent>
                    <w:p w14:paraId="4EDE2ACA" w14:textId="01B75993" w:rsidR="00190B04" w:rsidRPr="00083A36" w:rsidRDefault="007A09CF" w:rsidP="00190B04">
                      <w:pPr>
                        <w:widowControl w:val="0"/>
                        <w:jc w:val="center"/>
                        <w:rPr>
                          <w:rFonts w:ascii="Trebuchet MS" w:hAnsi="Trebuchet MS"/>
                          <w:b/>
                          <w:bCs/>
                          <w:sz w:val="28"/>
                          <w:szCs w:val="28"/>
                        </w:rPr>
                      </w:pPr>
                      <w:r>
                        <w:rPr>
                          <w:rFonts w:ascii="Trebuchet MS" w:hAnsi="Trebuchet MS"/>
                          <w:b/>
                          <w:bCs/>
                          <w:sz w:val="28"/>
                          <w:szCs w:val="28"/>
                        </w:rPr>
                        <w:t>At Home</w:t>
                      </w:r>
                      <w:r w:rsidR="00190B04">
                        <w:rPr>
                          <w:rFonts w:ascii="Trebuchet MS" w:hAnsi="Trebuchet MS"/>
                          <w:b/>
                          <w:bCs/>
                          <w:sz w:val="28"/>
                          <w:szCs w:val="28"/>
                        </w:rPr>
                        <w:br/>
                      </w:r>
                    </w:p>
                    <w:p w14:paraId="3C1C687E" w14:textId="77777777" w:rsidR="00190B04" w:rsidRDefault="00190B04" w:rsidP="00190B04">
                      <w:pPr>
                        <w:pStyle w:val="ListParagraph"/>
                        <w:numPr>
                          <w:ilvl w:val="0"/>
                          <w:numId w:val="12"/>
                        </w:numPr>
                      </w:pPr>
                    </w:p>
                  </w:txbxContent>
                </v:textbox>
              </v:shape>
            </w:pict>
          </mc:Fallback>
        </mc:AlternateContent>
      </w:r>
    </w:p>
    <w:p w14:paraId="0E386AE7" w14:textId="1FBBE601" w:rsidR="00190B04" w:rsidRDefault="004D69E7" w:rsidP="00190B04">
      <w:pPr>
        <w:pStyle w:val="Highlightedtext"/>
        <w:rPr>
          <w:rFonts w:cs="Arial"/>
        </w:rPr>
      </w:pPr>
      <w:r w:rsidRPr="00083A36">
        <w:rPr>
          <w:rFonts w:ascii="Trebuchet MS" w:hAnsi="Trebuchet MS"/>
          <w:noProof/>
          <w:color w:val="auto"/>
        </w:rPr>
        <w:drawing>
          <wp:anchor distT="0" distB="0" distL="114300" distR="114300" simplePos="0" relativeHeight="251688960" behindDoc="0" locked="0" layoutInCell="1" allowOverlap="1" wp14:anchorId="7E4BD9AC" wp14:editId="156EC8C1">
            <wp:simplePos x="0" y="0"/>
            <wp:positionH relativeFrom="column">
              <wp:posOffset>5410857</wp:posOffset>
            </wp:positionH>
            <wp:positionV relativeFrom="paragraph">
              <wp:posOffset>79309</wp:posOffset>
            </wp:positionV>
            <wp:extent cx="542925" cy="447675"/>
            <wp:effectExtent l="0" t="0" r="3175" b="0"/>
            <wp:wrapSquare wrapText="bothSides"/>
            <wp:docPr id="135" name="Picture 135" descr="A blue house with a tre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5" name="Picture 135" descr="A blue house with a tree&#10;&#10;Description automatically generated"/>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90B04">
        <w:rPr>
          <w:noProof/>
        </w:rPr>
        <mc:AlternateContent>
          <mc:Choice Requires="wps">
            <w:drawing>
              <wp:anchor distT="0" distB="0" distL="114300" distR="114300" simplePos="0" relativeHeight="251687936" behindDoc="0" locked="0" layoutInCell="1" allowOverlap="1" wp14:anchorId="4CEF056C" wp14:editId="08AFD0F0">
                <wp:simplePos x="0" y="0"/>
                <wp:positionH relativeFrom="column">
                  <wp:posOffset>-5255</wp:posOffset>
                </wp:positionH>
                <wp:positionV relativeFrom="paragraph">
                  <wp:posOffset>4879406</wp:posOffset>
                </wp:positionV>
                <wp:extent cx="6085205" cy="1440000"/>
                <wp:effectExtent l="0" t="0" r="10795" b="8255"/>
                <wp:wrapNone/>
                <wp:docPr id="1437194052"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78F0CE52" w14:textId="5737C207" w:rsidR="00EA1326" w:rsidRPr="00F6423A" w:rsidRDefault="00EA1326" w:rsidP="00EA1326">
                            <w:pPr>
                              <w:widowControl w:val="0"/>
                              <w:jc w:val="center"/>
                              <w:rPr>
                                <w:rFonts w:ascii="Trebuchet MS" w:hAnsi="Trebuchet MS"/>
                                <w:b/>
                                <w:bCs/>
                                <w:sz w:val="28"/>
                                <w:szCs w:val="28"/>
                              </w:rPr>
                            </w:pPr>
                            <w:r w:rsidRPr="00F6423A">
                              <w:rPr>
                                <w:rFonts w:ascii="Trebuchet MS" w:hAnsi="Trebuchet MS"/>
                                <w:b/>
                                <w:bCs/>
                                <w:sz w:val="28"/>
                                <w:szCs w:val="28"/>
                              </w:rPr>
                              <w:t>Other support e.g. transport/outreach</w:t>
                            </w:r>
                          </w:p>
                          <w:p w14:paraId="6B191705" w14:textId="67B3BB42" w:rsidR="00190B04" w:rsidRPr="00083A36" w:rsidRDefault="00190B04" w:rsidP="00190B04">
                            <w:pPr>
                              <w:widowControl w:val="0"/>
                              <w:jc w:val="center"/>
                              <w:rPr>
                                <w:rFonts w:ascii="Trebuchet MS" w:hAnsi="Trebuchet MS"/>
                                <w:b/>
                                <w:bCs/>
                                <w:sz w:val="28"/>
                                <w:szCs w:val="28"/>
                              </w:rPr>
                            </w:pPr>
                            <w:r>
                              <w:rPr>
                                <w:rFonts w:ascii="Trebuchet MS" w:hAnsi="Trebuchet MS"/>
                                <w:b/>
                                <w:bCs/>
                                <w:sz w:val="28"/>
                                <w:szCs w:val="28"/>
                              </w:rPr>
                              <w:br/>
                            </w:r>
                          </w:p>
                          <w:p w14:paraId="3C950D62" w14:textId="77777777" w:rsidR="00190B04" w:rsidRDefault="00190B04" w:rsidP="00190B04">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EF056C" id="_x0000_s1038" type="#_x0000_t202" style="position:absolute;margin-left:-.4pt;margin-top:384.2pt;width:479.15pt;height:113.4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" fillcolor="white [3201]" strokeweight="1pt">
                <v:textbox>
                  <w:txbxContent>
                    <w:p w14:paraId="78F0CE52" w14:textId="5737C207" w:rsidR="00EA1326" w:rsidRPr="00F6423A" w:rsidRDefault="00EA1326" w:rsidP="00EA1326">
                      <w:pPr>
                        <w:widowControl w:val="0"/>
                        <w:jc w:val="center"/>
                        <w:rPr>
                          <w:rFonts w:ascii="Trebuchet MS" w:hAnsi="Trebuchet MS"/>
                          <w:b/>
                          <w:bCs/>
                          <w:sz w:val="28"/>
                          <w:szCs w:val="28"/>
                        </w:rPr>
                      </w:pPr>
                      <w:r w:rsidRPr="00F6423A">
                        <w:rPr>
                          <w:rFonts w:ascii="Trebuchet MS" w:hAnsi="Trebuchet MS"/>
                          <w:b/>
                          <w:bCs/>
                          <w:sz w:val="28"/>
                          <w:szCs w:val="28"/>
                        </w:rPr>
                        <w:t xml:space="preserve">Other support </w:t>
                      </w:r>
                      <w:proofErr w:type="gramStart"/>
                      <w:r w:rsidRPr="00F6423A">
                        <w:rPr>
                          <w:rFonts w:ascii="Trebuchet MS" w:hAnsi="Trebuchet MS"/>
                          <w:b/>
                          <w:bCs/>
                          <w:sz w:val="28"/>
                          <w:szCs w:val="28"/>
                        </w:rPr>
                        <w:t>e.g.</w:t>
                      </w:r>
                      <w:proofErr w:type="gramEnd"/>
                      <w:r w:rsidRPr="00F6423A">
                        <w:rPr>
                          <w:rFonts w:ascii="Trebuchet MS" w:hAnsi="Trebuchet MS"/>
                          <w:b/>
                          <w:bCs/>
                          <w:sz w:val="28"/>
                          <w:szCs w:val="28"/>
                        </w:rPr>
                        <w:t xml:space="preserve"> transport/outreach</w:t>
                      </w:r>
                    </w:p>
                    <w:p w14:paraId="6B191705" w14:textId="67B3BB42" w:rsidR="00190B04" w:rsidRPr="00083A36" w:rsidRDefault="00190B04" w:rsidP="00190B04">
                      <w:pPr>
                        <w:widowControl w:val="0"/>
                        <w:jc w:val="center"/>
                        <w:rPr>
                          <w:rFonts w:ascii="Trebuchet MS" w:hAnsi="Trebuchet MS"/>
                          <w:b/>
                          <w:bCs/>
                          <w:sz w:val="28"/>
                          <w:szCs w:val="28"/>
                        </w:rPr>
                      </w:pPr>
                      <w:r>
                        <w:rPr>
                          <w:rFonts w:ascii="Trebuchet MS" w:hAnsi="Trebuchet MS"/>
                          <w:b/>
                          <w:bCs/>
                          <w:sz w:val="28"/>
                          <w:szCs w:val="28"/>
                        </w:rPr>
                        <w:br/>
                      </w:r>
                    </w:p>
                    <w:p w14:paraId="3C950D62" w14:textId="77777777" w:rsidR="00190B04" w:rsidRDefault="00190B04" w:rsidP="00190B04">
                      <w:pPr>
                        <w:pStyle w:val="ListParagraph"/>
                        <w:numPr>
                          <w:ilvl w:val="0"/>
                          <w:numId w:val="12"/>
                        </w:numPr>
                      </w:pPr>
                    </w:p>
                  </w:txbxContent>
                </v:textbox>
              </v:shape>
            </w:pict>
          </mc:Fallback>
        </mc:AlternateContent>
      </w:r>
      <w:r w:rsidR="00190B04">
        <w:rPr>
          <w:noProof/>
        </w:rPr>
        <mc:AlternateContent>
          <mc:Choice Requires="wps">
            <w:drawing>
              <wp:anchor distT="0" distB="0" distL="114300" distR="114300" simplePos="0" relativeHeight="251686912" behindDoc="0" locked="0" layoutInCell="1" allowOverlap="1" wp14:anchorId="5BEF2C5A" wp14:editId="01855623">
                <wp:simplePos x="0" y="0"/>
                <wp:positionH relativeFrom="column">
                  <wp:posOffset>-5255</wp:posOffset>
                </wp:positionH>
                <wp:positionV relativeFrom="paragraph">
                  <wp:posOffset>3181985</wp:posOffset>
                </wp:positionV>
                <wp:extent cx="6085205" cy="1440000"/>
                <wp:effectExtent l="0" t="0" r="10795" b="8255"/>
                <wp:wrapNone/>
                <wp:docPr id="1109086403"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57880C92" w14:textId="30458949" w:rsidR="00190B04" w:rsidRPr="00083A36" w:rsidRDefault="00EC6348" w:rsidP="00190B04">
                            <w:pPr>
                              <w:widowControl w:val="0"/>
                              <w:jc w:val="center"/>
                              <w:rPr>
                                <w:rFonts w:ascii="Trebuchet MS" w:hAnsi="Trebuchet MS"/>
                                <w:b/>
                                <w:bCs/>
                                <w:sz w:val="28"/>
                                <w:szCs w:val="28"/>
                              </w:rPr>
                            </w:pPr>
                            <w:r>
                              <w:rPr>
                                <w:rFonts w:ascii="Trebuchet MS" w:hAnsi="Trebuchet MS"/>
                                <w:b/>
                                <w:bCs/>
                                <w:sz w:val="28"/>
                                <w:szCs w:val="28"/>
                              </w:rPr>
                              <w:t>Other Places</w:t>
                            </w:r>
                            <w:r w:rsidR="00190B04">
                              <w:rPr>
                                <w:rFonts w:ascii="Trebuchet MS" w:hAnsi="Trebuchet MS"/>
                                <w:b/>
                                <w:bCs/>
                                <w:sz w:val="28"/>
                                <w:szCs w:val="28"/>
                              </w:rPr>
                              <w:br/>
                            </w:r>
                          </w:p>
                          <w:p w14:paraId="19570FB0" w14:textId="77777777" w:rsidR="00190B04" w:rsidRDefault="00190B04" w:rsidP="00190B04">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EF2C5A" id="_x0000_s1039" type="#_x0000_t202" style="position:absolute;margin-left:-.4pt;margin-top:250.55pt;width:479.15pt;height:113.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" fillcolor="white [3201]" strokeweight="1pt">
                <v:textbox>
                  <w:txbxContent>
                    <w:p w14:paraId="57880C92" w14:textId="30458949" w:rsidR="00190B04" w:rsidRPr="00083A36" w:rsidRDefault="00EC6348" w:rsidP="00190B04">
                      <w:pPr>
                        <w:widowControl w:val="0"/>
                        <w:jc w:val="center"/>
                        <w:rPr>
                          <w:rFonts w:ascii="Trebuchet MS" w:hAnsi="Trebuchet MS"/>
                          <w:b/>
                          <w:bCs/>
                          <w:sz w:val="28"/>
                          <w:szCs w:val="28"/>
                        </w:rPr>
                      </w:pPr>
                      <w:r>
                        <w:rPr>
                          <w:rFonts w:ascii="Trebuchet MS" w:hAnsi="Trebuchet MS"/>
                          <w:b/>
                          <w:bCs/>
                          <w:sz w:val="28"/>
                          <w:szCs w:val="28"/>
                        </w:rPr>
                        <w:t>Other Places</w:t>
                      </w:r>
                      <w:r w:rsidR="00190B04">
                        <w:rPr>
                          <w:rFonts w:ascii="Trebuchet MS" w:hAnsi="Trebuchet MS"/>
                          <w:b/>
                          <w:bCs/>
                          <w:sz w:val="28"/>
                          <w:szCs w:val="28"/>
                        </w:rPr>
                        <w:br/>
                      </w:r>
                    </w:p>
                    <w:p w14:paraId="19570FB0" w14:textId="77777777" w:rsidR="00190B04" w:rsidRDefault="00190B04" w:rsidP="00190B04">
                      <w:pPr>
                        <w:pStyle w:val="ListParagraph"/>
                        <w:numPr>
                          <w:ilvl w:val="0"/>
                          <w:numId w:val="12"/>
                        </w:numPr>
                      </w:pPr>
                    </w:p>
                  </w:txbxContent>
                </v:textbox>
              </v:shape>
            </w:pict>
          </mc:Fallback>
        </mc:AlternateContent>
      </w:r>
      <w:r w:rsidR="00190B04">
        <w:rPr>
          <w:noProof/>
        </w:rPr>
        <mc:AlternateContent>
          <mc:Choice Requires="wps">
            <w:drawing>
              <wp:anchor distT="0" distB="0" distL="114300" distR="114300" simplePos="0" relativeHeight="251685888" behindDoc="0" locked="0" layoutInCell="1" allowOverlap="1" wp14:anchorId="73461D3B" wp14:editId="63DC5A31">
                <wp:simplePos x="0" y="0"/>
                <wp:positionH relativeFrom="column">
                  <wp:posOffset>-5255</wp:posOffset>
                </wp:positionH>
                <wp:positionV relativeFrom="paragraph">
                  <wp:posOffset>1589405</wp:posOffset>
                </wp:positionV>
                <wp:extent cx="6085205" cy="1440000"/>
                <wp:effectExtent l="0" t="0" r="10795" b="8255"/>
                <wp:wrapNone/>
                <wp:docPr id="1459611631"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2390EB08" w14:textId="0027AE31" w:rsidR="00190B04" w:rsidRPr="00083A36" w:rsidRDefault="0022409D" w:rsidP="00190B04">
                            <w:pPr>
                              <w:widowControl w:val="0"/>
                              <w:jc w:val="center"/>
                              <w:rPr>
                                <w:rFonts w:ascii="Trebuchet MS" w:hAnsi="Trebuchet MS"/>
                                <w:b/>
                                <w:bCs/>
                                <w:sz w:val="28"/>
                                <w:szCs w:val="28"/>
                              </w:rPr>
                            </w:pPr>
                            <w:r>
                              <w:rPr>
                                <w:rFonts w:ascii="Trebuchet MS" w:hAnsi="Trebuchet MS"/>
                                <w:b/>
                                <w:bCs/>
                                <w:sz w:val="28"/>
                                <w:szCs w:val="28"/>
                              </w:rPr>
                              <w:t>At School</w:t>
                            </w:r>
                            <w:r w:rsidR="00190B04">
                              <w:rPr>
                                <w:rFonts w:ascii="Trebuchet MS" w:hAnsi="Trebuchet MS"/>
                                <w:b/>
                                <w:bCs/>
                                <w:sz w:val="28"/>
                                <w:szCs w:val="28"/>
                              </w:rPr>
                              <w:br/>
                            </w:r>
                          </w:p>
                          <w:p w14:paraId="09956288" w14:textId="77777777" w:rsidR="00190B04" w:rsidRDefault="00190B04" w:rsidP="00190B04">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61D3B" id="_x0000_s1040" type="#_x0000_t202" style="position:absolute;margin-left:-.4pt;margin-top:125.15pt;width:479.15pt;height:113.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" fillcolor="white [3201]" strokeweight="1pt">
                <v:textbox>
                  <w:txbxContent>
                    <w:p w14:paraId="2390EB08" w14:textId="0027AE31" w:rsidR="00190B04" w:rsidRPr="00083A36" w:rsidRDefault="0022409D" w:rsidP="00190B04">
                      <w:pPr>
                        <w:widowControl w:val="0"/>
                        <w:jc w:val="center"/>
                        <w:rPr>
                          <w:rFonts w:ascii="Trebuchet MS" w:hAnsi="Trebuchet MS"/>
                          <w:b/>
                          <w:bCs/>
                          <w:sz w:val="28"/>
                          <w:szCs w:val="28"/>
                        </w:rPr>
                      </w:pPr>
                      <w:r>
                        <w:rPr>
                          <w:rFonts w:ascii="Trebuchet MS" w:hAnsi="Trebuchet MS"/>
                          <w:b/>
                          <w:bCs/>
                          <w:sz w:val="28"/>
                          <w:szCs w:val="28"/>
                        </w:rPr>
                        <w:t>At School</w:t>
                      </w:r>
                      <w:r w:rsidR="00190B04">
                        <w:rPr>
                          <w:rFonts w:ascii="Trebuchet MS" w:hAnsi="Trebuchet MS"/>
                          <w:b/>
                          <w:bCs/>
                          <w:sz w:val="28"/>
                          <w:szCs w:val="28"/>
                        </w:rPr>
                        <w:br/>
                      </w:r>
                    </w:p>
                    <w:p w14:paraId="09956288" w14:textId="77777777" w:rsidR="00190B04" w:rsidRDefault="00190B04" w:rsidP="00190B04">
                      <w:pPr>
                        <w:pStyle w:val="ListParagraph"/>
                        <w:numPr>
                          <w:ilvl w:val="0"/>
                          <w:numId w:val="12"/>
                        </w:numPr>
                      </w:pPr>
                    </w:p>
                  </w:txbxContent>
                </v:textbox>
              </v:shape>
            </w:pict>
          </mc:Fallback>
        </mc:AlternateContent>
      </w:r>
    </w:p>
    <w:p w14:paraId="2569DF89" w14:textId="5F12D608" w:rsidR="00190B04" w:rsidRDefault="00190B04" w:rsidP="00190B04">
      <w:pPr>
        <w:pStyle w:val="Highlightedtext"/>
        <w:rPr>
          <w:rFonts w:cs="Arial"/>
        </w:rPr>
      </w:pPr>
    </w:p>
    <w:p w14:paraId="76CEE027" w14:textId="530A9894" w:rsidR="002B7C6F" w:rsidRDefault="00C75A15" w:rsidP="006C1F73">
      <w:pPr>
        <w:pStyle w:val="Highlightedtext"/>
        <w:rPr>
          <w:rFonts w:cs="Arial"/>
        </w:rPr>
      </w:pPr>
      <w:r w:rsidRPr="00F6423A">
        <w:rPr>
          <w:rFonts w:ascii="Trebuchet MS" w:hAnsi="Trebuchet MS"/>
          <w:noProof/>
          <w:color w:val="auto"/>
        </w:rPr>
        <w:drawing>
          <wp:anchor distT="0" distB="0" distL="114300" distR="114300" simplePos="0" relativeHeight="251691008" behindDoc="0" locked="0" layoutInCell="1" allowOverlap="1" wp14:anchorId="08C7F16A" wp14:editId="3A30CD3A">
            <wp:simplePos x="0" y="0"/>
            <wp:positionH relativeFrom="column">
              <wp:posOffset>5500326</wp:posOffset>
            </wp:positionH>
            <wp:positionV relativeFrom="paragraph">
              <wp:posOffset>2830282</wp:posOffset>
            </wp:positionV>
            <wp:extent cx="485775" cy="419100"/>
            <wp:effectExtent l="0" t="0" r="0" b="0"/>
            <wp:wrapSquare wrapText="bothSides"/>
            <wp:docPr id="139" name="Picture 251" descr="A black question mark with arrows pointing to the cen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9" name="Picture 251" descr="A black question mark with arrows pointing to the center&#10;&#10;Description automatically generated"/>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A6CD2" w:rsidRPr="00083A36">
        <w:rPr>
          <w:rFonts w:ascii="Trebuchet MS" w:hAnsi="Trebuchet MS"/>
          <w:b w:val="0"/>
          <w:bCs w:val="0"/>
          <w:noProof/>
        </w:rPr>
        <w:drawing>
          <wp:anchor distT="0" distB="0" distL="114300" distR="114300" simplePos="0" relativeHeight="251689984" behindDoc="0" locked="0" layoutInCell="1" allowOverlap="1" wp14:anchorId="3C394BFB" wp14:editId="4C1CAE4C">
            <wp:simplePos x="0" y="0"/>
            <wp:positionH relativeFrom="column">
              <wp:posOffset>5410856</wp:posOffset>
            </wp:positionH>
            <wp:positionV relativeFrom="paragraph">
              <wp:posOffset>1230696</wp:posOffset>
            </wp:positionV>
            <wp:extent cx="575310" cy="492760"/>
            <wp:effectExtent l="0" t="0" r="0" b="2540"/>
            <wp:wrapSquare wrapText="bothSides"/>
            <wp:docPr id="136" name="Picture 334" desc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13">
                      <a:extLst>
                        <a:ext uri="{28A0092B-C50C-407E-A947-70E740481C1C}">
                          <a14:useLocalDpi xmlns:a14="http://schemas.microsoft.com/office/drawing/2010/main" val="0"/>
                        </a:ext>
                      </a:extLst>
                    </a:blip>
                    <a:stretch>
                      <a:fillRect/>
                    </a:stretch>
                  </pic:blipFill>
                  <pic:spPr>
                    <a:xfrm>
                      <a:off x="0" y="0"/>
                      <a:ext cx="575310" cy="492760"/>
                    </a:xfrm>
                    <a:prstGeom prst="rect">
                      <a:avLst/>
                    </a:prstGeom>
                  </pic:spPr>
                </pic:pic>
              </a:graphicData>
            </a:graphic>
            <wp14:sizeRelH relativeFrom="page">
              <wp14:pctWidth>0</wp14:pctWidth>
            </wp14:sizeRelH>
            <wp14:sizeRelV relativeFrom="page">
              <wp14:pctHeight>0</wp14:pctHeight>
            </wp14:sizeRelV>
          </wp:anchor>
        </w:drawing>
      </w:r>
    </w:p>
    <w:p w14:paraId="3E8CA7A9" w14:textId="77777777" w:rsidR="009E2921" w:rsidRDefault="009E2921" w:rsidP="006C1F73">
      <w:pPr>
        <w:pStyle w:val="Highlightedtext"/>
        <w:rPr>
          <w:rFonts w:cs="Arial"/>
        </w:rPr>
      </w:pPr>
    </w:p>
    <w:p w14:paraId="2FAFA3B8" w14:textId="77777777" w:rsidR="009E2921" w:rsidRDefault="009E2921" w:rsidP="006C1F73">
      <w:pPr>
        <w:pStyle w:val="Highlightedtext"/>
        <w:rPr>
          <w:rFonts w:cs="Arial"/>
        </w:rPr>
      </w:pPr>
    </w:p>
    <w:p w14:paraId="31616AA7" w14:textId="77777777" w:rsidR="009E2921" w:rsidRDefault="009E2921" w:rsidP="006C1F73">
      <w:pPr>
        <w:pStyle w:val="Highlightedtext"/>
        <w:rPr>
          <w:rFonts w:cs="Arial"/>
        </w:rPr>
      </w:pPr>
    </w:p>
    <w:p w14:paraId="5DB5D739" w14:textId="77777777" w:rsidR="009E2921" w:rsidRDefault="009E2921" w:rsidP="006C1F73">
      <w:pPr>
        <w:pStyle w:val="Highlightedtext"/>
        <w:rPr>
          <w:rFonts w:cs="Arial"/>
        </w:rPr>
      </w:pPr>
    </w:p>
    <w:p w14:paraId="5DFA7B91" w14:textId="77777777" w:rsidR="009E2921" w:rsidRDefault="009E2921" w:rsidP="006C1F73">
      <w:pPr>
        <w:pStyle w:val="Highlightedtext"/>
        <w:rPr>
          <w:rFonts w:cs="Arial"/>
        </w:rPr>
      </w:pPr>
    </w:p>
    <w:p w14:paraId="180483E2" w14:textId="77777777" w:rsidR="009E2921" w:rsidRDefault="009E2921" w:rsidP="006C1F73">
      <w:pPr>
        <w:pStyle w:val="Highlightedtext"/>
        <w:rPr>
          <w:rFonts w:cs="Arial"/>
        </w:rPr>
      </w:pPr>
    </w:p>
    <w:p w14:paraId="50CD1356" w14:textId="77777777" w:rsidR="009E2921" w:rsidRDefault="009E2921" w:rsidP="006C1F73">
      <w:pPr>
        <w:pStyle w:val="Highlightedtext"/>
        <w:rPr>
          <w:rFonts w:cs="Arial"/>
        </w:rPr>
      </w:pPr>
    </w:p>
    <w:p w14:paraId="49C4E239" w14:textId="77777777" w:rsidR="009E2921" w:rsidRDefault="009E2921" w:rsidP="006C1F73">
      <w:pPr>
        <w:pStyle w:val="Highlightedtext"/>
        <w:rPr>
          <w:rFonts w:cs="Arial"/>
        </w:rPr>
      </w:pPr>
    </w:p>
    <w:p w14:paraId="02E995A4" w14:textId="77777777" w:rsidR="009E2921" w:rsidRDefault="009E2921" w:rsidP="006C1F73">
      <w:pPr>
        <w:pStyle w:val="Highlightedtext"/>
        <w:rPr>
          <w:rFonts w:cs="Arial"/>
        </w:rPr>
      </w:pPr>
    </w:p>
    <w:p w14:paraId="650C8F78" w14:textId="77777777" w:rsidR="009E2921" w:rsidRDefault="009E2921" w:rsidP="006C1F73">
      <w:pPr>
        <w:pStyle w:val="Highlightedtext"/>
        <w:rPr>
          <w:rFonts w:cs="Arial"/>
        </w:rPr>
      </w:pPr>
    </w:p>
    <w:p w14:paraId="58DF1F28" w14:textId="77777777" w:rsidR="009E2921" w:rsidRDefault="009E2921" w:rsidP="006C1F73">
      <w:pPr>
        <w:pStyle w:val="Highlightedtext"/>
        <w:rPr>
          <w:rFonts w:cs="Arial"/>
        </w:rPr>
      </w:pPr>
    </w:p>
    <w:p w14:paraId="5F46BAFC" w14:textId="77777777" w:rsidR="009E2921" w:rsidRDefault="009E2921" w:rsidP="006C1F73">
      <w:pPr>
        <w:pStyle w:val="Highlightedtext"/>
        <w:rPr>
          <w:rFonts w:cs="Arial"/>
        </w:rPr>
      </w:pPr>
    </w:p>
    <w:p w14:paraId="4C9566E8" w14:textId="77777777" w:rsidR="009E2921" w:rsidRDefault="009E2921" w:rsidP="006C1F73">
      <w:pPr>
        <w:pStyle w:val="Highlightedtext"/>
        <w:rPr>
          <w:rFonts w:cs="Arial"/>
        </w:rPr>
      </w:pPr>
    </w:p>
    <w:p w14:paraId="137B7DCD" w14:textId="77777777" w:rsidR="009E2921" w:rsidRDefault="009E2921" w:rsidP="006C1F73">
      <w:pPr>
        <w:pStyle w:val="Highlightedtext"/>
        <w:rPr>
          <w:rFonts w:cs="Arial"/>
        </w:rPr>
      </w:pPr>
    </w:p>
    <w:p w14:paraId="26287F2D" w14:textId="77777777" w:rsidR="009E2921" w:rsidRDefault="009E2921" w:rsidP="006C1F73">
      <w:pPr>
        <w:pStyle w:val="Highlightedtext"/>
        <w:rPr>
          <w:rFonts w:cs="Arial"/>
        </w:rPr>
      </w:pPr>
    </w:p>
    <w:p w14:paraId="728B1D8F" w14:textId="77777777" w:rsidR="009E2921" w:rsidRDefault="009E2921" w:rsidP="006C1F73">
      <w:pPr>
        <w:pStyle w:val="Highlightedtext"/>
        <w:rPr>
          <w:rFonts w:cs="Arial"/>
        </w:rPr>
      </w:pPr>
    </w:p>
    <w:p w14:paraId="5A09DF39" w14:textId="77777777" w:rsidR="009E2921" w:rsidRDefault="009E2921" w:rsidP="006C1F73">
      <w:pPr>
        <w:pStyle w:val="Highlightedtext"/>
        <w:rPr>
          <w:rFonts w:cs="Arial"/>
        </w:rPr>
      </w:pPr>
    </w:p>
    <w:p w14:paraId="7DAEBA2C" w14:textId="77777777" w:rsidR="009E2921" w:rsidRDefault="009E2921" w:rsidP="006C1F73">
      <w:pPr>
        <w:pStyle w:val="Highlightedtext"/>
        <w:rPr>
          <w:rFonts w:cs="Arial"/>
        </w:rPr>
      </w:pPr>
    </w:p>
    <w:p w14:paraId="4AFCBF5D" w14:textId="77777777" w:rsidR="009E2921" w:rsidRDefault="009E2921" w:rsidP="006C1F73">
      <w:pPr>
        <w:pStyle w:val="Highlightedtext"/>
        <w:rPr>
          <w:rFonts w:cs="Arial"/>
        </w:rPr>
      </w:pPr>
    </w:p>
    <w:p w14:paraId="66FCF560" w14:textId="77777777" w:rsidR="009E2921" w:rsidRDefault="009E2921" w:rsidP="006C1F73">
      <w:pPr>
        <w:pStyle w:val="Highlightedtext"/>
        <w:rPr>
          <w:rFonts w:cs="Arial"/>
        </w:rPr>
      </w:pPr>
    </w:p>
    <w:p w14:paraId="68FC356F" w14:textId="77777777" w:rsidR="009E2921" w:rsidRDefault="009E2921" w:rsidP="006C1F73">
      <w:pPr>
        <w:pStyle w:val="Highlightedtext"/>
        <w:rPr>
          <w:rFonts w:cs="Arial"/>
        </w:rPr>
      </w:pPr>
    </w:p>
    <w:p w14:paraId="02E753F5" w14:textId="77777777" w:rsidR="009E2921" w:rsidRDefault="009E2921" w:rsidP="006C1F73">
      <w:pPr>
        <w:pStyle w:val="Highlightedtext"/>
        <w:rPr>
          <w:rFonts w:cs="Arial"/>
        </w:rPr>
      </w:pPr>
    </w:p>
    <w:p w14:paraId="4F09499B" w14:textId="77777777" w:rsidR="009E2921" w:rsidRDefault="009E2921" w:rsidP="006C1F73">
      <w:pPr>
        <w:pStyle w:val="Highlightedtext"/>
        <w:rPr>
          <w:rFonts w:cs="Arial"/>
        </w:rPr>
      </w:pPr>
    </w:p>
    <w:p w14:paraId="350CB92E" w14:textId="77777777" w:rsidR="009E2921" w:rsidRDefault="009E2921" w:rsidP="006C1F73">
      <w:pPr>
        <w:pStyle w:val="Highlightedtext"/>
        <w:rPr>
          <w:rFonts w:cs="Arial"/>
        </w:rPr>
      </w:pPr>
    </w:p>
    <w:p w14:paraId="7208BA69" w14:textId="77777777" w:rsidR="009E2921" w:rsidRDefault="009E2921" w:rsidP="006C1F73">
      <w:pPr>
        <w:pStyle w:val="Highlightedtext"/>
        <w:rPr>
          <w:rFonts w:cs="Arial"/>
        </w:rPr>
      </w:pPr>
    </w:p>
    <w:p w14:paraId="7545E49D" w14:textId="77777777" w:rsidR="009E2921" w:rsidRDefault="009E2921" w:rsidP="006C1F73">
      <w:pPr>
        <w:pStyle w:val="Highlightedtext"/>
        <w:rPr>
          <w:rFonts w:cs="Arial"/>
        </w:rPr>
      </w:pPr>
    </w:p>
    <w:p w14:paraId="2DA458CE" w14:textId="77777777" w:rsidR="009E2921" w:rsidRDefault="009E2921" w:rsidP="006C1F73">
      <w:pPr>
        <w:pStyle w:val="Highlightedtext"/>
        <w:rPr>
          <w:rFonts w:cs="Arial"/>
        </w:rPr>
      </w:pPr>
    </w:p>
    <w:p w14:paraId="4A56CEA6" w14:textId="77777777" w:rsidR="009E2921" w:rsidRDefault="009E2921" w:rsidP="006C1F73">
      <w:pPr>
        <w:pStyle w:val="Highlightedtext"/>
        <w:rPr>
          <w:rFonts w:cs="Arial"/>
        </w:rPr>
      </w:pPr>
    </w:p>
    <w:p w14:paraId="382D86C7" w14:textId="77777777" w:rsidR="009E2921" w:rsidRDefault="009E2921" w:rsidP="006C1F73">
      <w:pPr>
        <w:pStyle w:val="Highlightedtext"/>
        <w:rPr>
          <w:rFonts w:cs="Arial"/>
        </w:rPr>
      </w:pPr>
    </w:p>
    <w:p w14:paraId="7F342E20" w14:textId="77777777" w:rsidR="009E2921" w:rsidRDefault="009E2921" w:rsidP="006C1F73">
      <w:pPr>
        <w:pStyle w:val="Highlightedtext"/>
        <w:rPr>
          <w:rFonts w:cs="Arial"/>
        </w:rPr>
      </w:pPr>
    </w:p>
    <w:p w14:paraId="4CDBB1F4" w14:textId="77777777" w:rsidR="009E2921" w:rsidRDefault="009E2921" w:rsidP="006C1F73">
      <w:pPr>
        <w:pStyle w:val="Highlightedtext"/>
        <w:rPr>
          <w:rFonts w:cs="Arial"/>
        </w:rPr>
      </w:pPr>
    </w:p>
    <w:p w14:paraId="17040620" w14:textId="0BE59790" w:rsidR="009E2921" w:rsidRDefault="009E2921" w:rsidP="009E2921">
      <w:pPr>
        <w:pStyle w:val="Highlightedtext"/>
        <w:rPr>
          <w:sz w:val="52"/>
          <w:szCs w:val="56"/>
        </w:rPr>
      </w:pPr>
      <w:r w:rsidRPr="00805656">
        <w:rPr>
          <w:sz w:val="52"/>
          <w:szCs w:val="56"/>
        </w:rPr>
        <w:t xml:space="preserve">What is </w:t>
      </w:r>
      <w:r w:rsidR="00263A03">
        <w:rPr>
          <w:sz w:val="52"/>
          <w:szCs w:val="56"/>
        </w:rPr>
        <w:t xml:space="preserve">NOT </w:t>
      </w:r>
      <w:r w:rsidRPr="00805656">
        <w:rPr>
          <w:sz w:val="52"/>
          <w:szCs w:val="56"/>
        </w:rPr>
        <w:t xml:space="preserve">working </w:t>
      </w:r>
      <w:r w:rsidR="00263A03">
        <w:rPr>
          <w:sz w:val="52"/>
          <w:szCs w:val="56"/>
        </w:rPr>
        <w:t xml:space="preserve">so </w:t>
      </w:r>
      <w:r w:rsidRPr="00805656">
        <w:rPr>
          <w:sz w:val="52"/>
          <w:szCs w:val="56"/>
        </w:rPr>
        <w:t>well for your child?</w:t>
      </w:r>
      <w:r>
        <w:rPr>
          <w:sz w:val="52"/>
          <w:szCs w:val="56"/>
        </w:rPr>
        <w:br/>
      </w:r>
    </w:p>
    <w:p w14:paraId="25F9849D" w14:textId="7F4433F9" w:rsidR="009E2921" w:rsidRDefault="00F61504" w:rsidP="009E2921">
      <w:pPr>
        <w:pStyle w:val="Highlightedtext"/>
        <w:rPr>
          <w:rFonts w:cs="Arial"/>
        </w:rPr>
      </w:pPr>
      <w:r w:rsidRPr="00F61504">
        <w:rPr>
          <w:rFonts w:cs="Arial"/>
        </w:rPr>
        <w:t>The things that are NOT going so well for you and/or your family at the moment and that you would like to change/improve.</w:t>
      </w:r>
    </w:p>
    <w:p w14:paraId="70613793" w14:textId="77777777" w:rsidR="009E2921" w:rsidRDefault="009E2921" w:rsidP="009E2921">
      <w:pPr>
        <w:pStyle w:val="Highlightedtext"/>
        <w:rPr>
          <w:rFonts w:cs="Arial"/>
        </w:rPr>
      </w:pPr>
      <w:r>
        <w:rPr>
          <w:noProof/>
        </w:rPr>
        <mc:AlternateContent>
          <mc:Choice Requires="wps">
            <w:drawing>
              <wp:anchor distT="0" distB="0" distL="114300" distR="114300" simplePos="0" relativeHeight="251693056" behindDoc="0" locked="0" layoutInCell="1" allowOverlap="1" wp14:anchorId="638E322F" wp14:editId="6128283D">
                <wp:simplePos x="0" y="0"/>
                <wp:positionH relativeFrom="column">
                  <wp:posOffset>0</wp:posOffset>
                </wp:positionH>
                <wp:positionV relativeFrom="paragraph">
                  <wp:posOffset>201930</wp:posOffset>
                </wp:positionV>
                <wp:extent cx="6085205" cy="1440000"/>
                <wp:effectExtent l="0" t="0" r="10795" b="8255"/>
                <wp:wrapNone/>
                <wp:docPr id="222987998"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608CB025"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At Home</w:t>
                            </w:r>
                            <w:r>
                              <w:rPr>
                                <w:rFonts w:ascii="Trebuchet MS" w:hAnsi="Trebuchet MS"/>
                                <w:b/>
                                <w:bCs/>
                                <w:sz w:val="28"/>
                                <w:szCs w:val="28"/>
                              </w:rPr>
                              <w:br/>
                            </w:r>
                          </w:p>
                          <w:p w14:paraId="104E5655" w14:textId="77777777" w:rsidR="009E2921" w:rsidRDefault="009E2921" w:rsidP="009E2921">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E322F" id="_x0000_s1041" type="#_x0000_t202" style="position:absolute;margin-left:0;margin-top:15.9pt;width:479.15pt;height:113.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" fillcolor="white [3201]" strokeweight="1pt">
                <v:textbox>
                  <w:txbxContent>
                    <w:p w14:paraId="608CB025"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At Home</w:t>
                      </w:r>
                      <w:r>
                        <w:rPr>
                          <w:rFonts w:ascii="Trebuchet MS" w:hAnsi="Trebuchet MS"/>
                          <w:b/>
                          <w:bCs/>
                          <w:sz w:val="28"/>
                          <w:szCs w:val="28"/>
                        </w:rPr>
                        <w:br/>
                      </w:r>
                    </w:p>
                    <w:p w14:paraId="104E5655" w14:textId="77777777" w:rsidR="009E2921" w:rsidRDefault="009E2921" w:rsidP="009E2921">
                      <w:pPr>
                        <w:pStyle w:val="ListParagraph"/>
                        <w:numPr>
                          <w:ilvl w:val="0"/>
                          <w:numId w:val="12"/>
                        </w:numPr>
                      </w:pPr>
                    </w:p>
                  </w:txbxContent>
                </v:textbox>
              </v:shape>
            </w:pict>
          </mc:Fallback>
        </mc:AlternateContent>
      </w:r>
    </w:p>
    <w:p w14:paraId="5C9DF99D" w14:textId="77777777" w:rsidR="009E2921" w:rsidRDefault="009E2921" w:rsidP="009E2921">
      <w:pPr>
        <w:pStyle w:val="Highlightedtext"/>
        <w:rPr>
          <w:rFonts w:cs="Arial"/>
        </w:rPr>
      </w:pPr>
      <w:r w:rsidRPr="00083A36">
        <w:rPr>
          <w:rFonts w:ascii="Trebuchet MS" w:hAnsi="Trebuchet MS"/>
          <w:noProof/>
          <w:color w:val="auto"/>
        </w:rPr>
        <w:drawing>
          <wp:anchor distT="0" distB="0" distL="114300" distR="114300" simplePos="0" relativeHeight="251697152" behindDoc="0" locked="0" layoutInCell="1" allowOverlap="1" wp14:anchorId="5C9C8CF7" wp14:editId="7CD8D3A4">
            <wp:simplePos x="0" y="0"/>
            <wp:positionH relativeFrom="column">
              <wp:posOffset>5410857</wp:posOffset>
            </wp:positionH>
            <wp:positionV relativeFrom="paragraph">
              <wp:posOffset>79309</wp:posOffset>
            </wp:positionV>
            <wp:extent cx="542925" cy="447675"/>
            <wp:effectExtent l="0" t="0" r="3175" b="0"/>
            <wp:wrapSquare wrapText="bothSides"/>
            <wp:docPr id="857538531" name="Picture 857538531" descr="A blue house with a tre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5" name="Picture 135" descr="A blue house with a tree&#10;&#10;Description automatically generated"/>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925" cy="447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253C3AB5" wp14:editId="12A4FC9C">
                <wp:simplePos x="0" y="0"/>
                <wp:positionH relativeFrom="column">
                  <wp:posOffset>-5255</wp:posOffset>
                </wp:positionH>
                <wp:positionV relativeFrom="paragraph">
                  <wp:posOffset>4879406</wp:posOffset>
                </wp:positionV>
                <wp:extent cx="6085205" cy="1440000"/>
                <wp:effectExtent l="0" t="0" r="10795" b="8255"/>
                <wp:wrapNone/>
                <wp:docPr id="1257441926"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08DD74E1" w14:textId="77777777" w:rsidR="009E2921" w:rsidRPr="00F6423A" w:rsidRDefault="009E2921" w:rsidP="009E2921">
                            <w:pPr>
                              <w:widowControl w:val="0"/>
                              <w:jc w:val="center"/>
                              <w:rPr>
                                <w:rFonts w:ascii="Trebuchet MS" w:hAnsi="Trebuchet MS"/>
                                <w:b/>
                                <w:bCs/>
                                <w:sz w:val="28"/>
                                <w:szCs w:val="28"/>
                              </w:rPr>
                            </w:pPr>
                            <w:r w:rsidRPr="00F6423A">
                              <w:rPr>
                                <w:rFonts w:ascii="Trebuchet MS" w:hAnsi="Trebuchet MS"/>
                                <w:b/>
                                <w:bCs/>
                                <w:sz w:val="28"/>
                                <w:szCs w:val="28"/>
                              </w:rPr>
                              <w:t>Other support e.g. transport/outreach</w:t>
                            </w:r>
                          </w:p>
                          <w:p w14:paraId="32D988D9"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br/>
                            </w:r>
                          </w:p>
                          <w:p w14:paraId="5E63ADA5" w14:textId="77777777" w:rsidR="009E2921" w:rsidRDefault="009E2921" w:rsidP="009E2921">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3C3AB5" id="_x0000_s1042" type="#_x0000_t202" style="position:absolute;margin-left:-.4pt;margin-top:384.2pt;width:479.15pt;height:113.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" fillcolor="white [3201]" strokeweight="1pt">
                <v:textbox>
                  <w:txbxContent>
                    <w:p w14:paraId="08DD74E1" w14:textId="77777777" w:rsidR="009E2921" w:rsidRPr="00F6423A" w:rsidRDefault="009E2921" w:rsidP="009E2921">
                      <w:pPr>
                        <w:widowControl w:val="0"/>
                        <w:jc w:val="center"/>
                        <w:rPr>
                          <w:rFonts w:ascii="Trebuchet MS" w:hAnsi="Trebuchet MS"/>
                          <w:b/>
                          <w:bCs/>
                          <w:sz w:val="28"/>
                          <w:szCs w:val="28"/>
                        </w:rPr>
                      </w:pPr>
                      <w:r w:rsidRPr="00F6423A">
                        <w:rPr>
                          <w:rFonts w:ascii="Trebuchet MS" w:hAnsi="Trebuchet MS"/>
                          <w:b/>
                          <w:bCs/>
                          <w:sz w:val="28"/>
                          <w:szCs w:val="28"/>
                        </w:rPr>
                        <w:t xml:space="preserve">Other support </w:t>
                      </w:r>
                      <w:proofErr w:type="gramStart"/>
                      <w:r w:rsidRPr="00F6423A">
                        <w:rPr>
                          <w:rFonts w:ascii="Trebuchet MS" w:hAnsi="Trebuchet MS"/>
                          <w:b/>
                          <w:bCs/>
                          <w:sz w:val="28"/>
                          <w:szCs w:val="28"/>
                        </w:rPr>
                        <w:t>e.g.</w:t>
                      </w:r>
                      <w:proofErr w:type="gramEnd"/>
                      <w:r w:rsidRPr="00F6423A">
                        <w:rPr>
                          <w:rFonts w:ascii="Trebuchet MS" w:hAnsi="Trebuchet MS"/>
                          <w:b/>
                          <w:bCs/>
                          <w:sz w:val="28"/>
                          <w:szCs w:val="28"/>
                        </w:rPr>
                        <w:t xml:space="preserve"> transport/outreach</w:t>
                      </w:r>
                    </w:p>
                    <w:p w14:paraId="32D988D9"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br/>
                      </w:r>
                    </w:p>
                    <w:p w14:paraId="5E63ADA5" w14:textId="77777777" w:rsidR="009E2921" w:rsidRDefault="009E2921" w:rsidP="009E2921">
                      <w:pPr>
                        <w:pStyle w:val="ListParagraph"/>
                        <w:numPr>
                          <w:ilvl w:val="0"/>
                          <w:numId w:val="12"/>
                        </w:numPr>
                      </w:pP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5E7BB1C1" wp14:editId="4A5F2516">
                <wp:simplePos x="0" y="0"/>
                <wp:positionH relativeFrom="column">
                  <wp:posOffset>-5255</wp:posOffset>
                </wp:positionH>
                <wp:positionV relativeFrom="paragraph">
                  <wp:posOffset>3181985</wp:posOffset>
                </wp:positionV>
                <wp:extent cx="6085205" cy="1440000"/>
                <wp:effectExtent l="0" t="0" r="10795" b="8255"/>
                <wp:wrapNone/>
                <wp:docPr id="1195878923"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524E5E70"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Other Places</w:t>
                            </w:r>
                            <w:r>
                              <w:rPr>
                                <w:rFonts w:ascii="Trebuchet MS" w:hAnsi="Trebuchet MS"/>
                                <w:b/>
                                <w:bCs/>
                                <w:sz w:val="28"/>
                                <w:szCs w:val="28"/>
                              </w:rPr>
                              <w:br/>
                            </w:r>
                          </w:p>
                          <w:p w14:paraId="2389D93D" w14:textId="77777777" w:rsidR="009E2921" w:rsidRDefault="009E2921" w:rsidP="009E2921">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BB1C1" id="_x0000_s1043" type="#_x0000_t202" style="position:absolute;margin-left:-.4pt;margin-top:250.55pt;width:479.15pt;height:113.4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" fillcolor="white [3201]" strokeweight="1pt">
                <v:textbox>
                  <w:txbxContent>
                    <w:p w14:paraId="524E5E70"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Other Places</w:t>
                      </w:r>
                      <w:r>
                        <w:rPr>
                          <w:rFonts w:ascii="Trebuchet MS" w:hAnsi="Trebuchet MS"/>
                          <w:b/>
                          <w:bCs/>
                          <w:sz w:val="28"/>
                          <w:szCs w:val="28"/>
                        </w:rPr>
                        <w:br/>
                      </w:r>
                    </w:p>
                    <w:p w14:paraId="2389D93D" w14:textId="77777777" w:rsidR="009E2921" w:rsidRDefault="009E2921" w:rsidP="009E2921">
                      <w:pPr>
                        <w:pStyle w:val="ListParagraph"/>
                        <w:numPr>
                          <w:ilvl w:val="0"/>
                          <w:numId w:val="12"/>
                        </w:num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F1E8D04" wp14:editId="1214ABFF">
                <wp:simplePos x="0" y="0"/>
                <wp:positionH relativeFrom="column">
                  <wp:posOffset>-5255</wp:posOffset>
                </wp:positionH>
                <wp:positionV relativeFrom="paragraph">
                  <wp:posOffset>1589405</wp:posOffset>
                </wp:positionV>
                <wp:extent cx="6085205" cy="1440000"/>
                <wp:effectExtent l="0" t="0" r="10795" b="8255"/>
                <wp:wrapNone/>
                <wp:docPr id="1779130043" name="Text Box 3"/>
                <wp:cNvGraphicFramePr/>
                <a:graphic xmlns:a="http://schemas.openxmlformats.org/drawingml/2006/main">
                  <a:graphicData uri="http://schemas.microsoft.com/office/word/2010/wordprocessingShape">
                    <wps:wsp>
                      <wps:cNvSpPr txBox="1"/>
                      <wps:spPr>
                        <a:xfrm>
                          <a:off x="0" y="0"/>
                          <a:ext cx="6085205" cy="1440000"/>
                        </a:xfrm>
                        <a:prstGeom prst="rect">
                          <a:avLst/>
                        </a:prstGeom>
                        <a:solidFill>
                          <a:schemeClr val="lt1"/>
                        </a:solidFill>
                        <a:ln w="12700">
                          <a:solidFill>
                            <a:prstClr val="black"/>
                          </a:solidFill>
                        </a:ln>
                      </wps:spPr>
                      <wps:txbx>
                        <w:txbxContent>
                          <w:p w14:paraId="451DE77D"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At School</w:t>
                            </w:r>
                            <w:r>
                              <w:rPr>
                                <w:rFonts w:ascii="Trebuchet MS" w:hAnsi="Trebuchet MS"/>
                                <w:b/>
                                <w:bCs/>
                                <w:sz w:val="28"/>
                                <w:szCs w:val="28"/>
                              </w:rPr>
                              <w:br/>
                            </w:r>
                          </w:p>
                          <w:p w14:paraId="27467B75" w14:textId="77777777" w:rsidR="009E2921" w:rsidRDefault="009E2921" w:rsidP="009E2921">
                            <w:pPr>
                              <w:pStyle w:val="ListParagraph"/>
                              <w:numPr>
                                <w:ilvl w:val="0"/>
                                <w:numId w:val="12"/>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E8D04" id="_x0000_s1044" type="#_x0000_t202" style="position:absolute;margin-left:-.4pt;margin-top:125.15pt;width:479.15pt;height:113.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" fillcolor="white [3201]" strokeweight="1pt">
                <v:textbox>
                  <w:txbxContent>
                    <w:p w14:paraId="451DE77D" w14:textId="77777777" w:rsidR="009E2921" w:rsidRPr="00083A36" w:rsidRDefault="009E2921" w:rsidP="009E2921">
                      <w:pPr>
                        <w:widowControl w:val="0"/>
                        <w:jc w:val="center"/>
                        <w:rPr>
                          <w:rFonts w:ascii="Trebuchet MS" w:hAnsi="Trebuchet MS"/>
                          <w:b/>
                          <w:bCs/>
                          <w:sz w:val="28"/>
                          <w:szCs w:val="28"/>
                        </w:rPr>
                      </w:pPr>
                      <w:r>
                        <w:rPr>
                          <w:rFonts w:ascii="Trebuchet MS" w:hAnsi="Trebuchet MS"/>
                          <w:b/>
                          <w:bCs/>
                          <w:sz w:val="28"/>
                          <w:szCs w:val="28"/>
                        </w:rPr>
                        <w:t>At School</w:t>
                      </w:r>
                      <w:r>
                        <w:rPr>
                          <w:rFonts w:ascii="Trebuchet MS" w:hAnsi="Trebuchet MS"/>
                          <w:b/>
                          <w:bCs/>
                          <w:sz w:val="28"/>
                          <w:szCs w:val="28"/>
                        </w:rPr>
                        <w:br/>
                      </w:r>
                    </w:p>
                    <w:p w14:paraId="27467B75" w14:textId="77777777" w:rsidR="009E2921" w:rsidRDefault="009E2921" w:rsidP="009E2921">
                      <w:pPr>
                        <w:pStyle w:val="ListParagraph"/>
                        <w:numPr>
                          <w:ilvl w:val="0"/>
                          <w:numId w:val="12"/>
                        </w:numPr>
                      </w:pPr>
                    </w:p>
                  </w:txbxContent>
                </v:textbox>
              </v:shape>
            </w:pict>
          </mc:Fallback>
        </mc:AlternateContent>
      </w:r>
    </w:p>
    <w:p w14:paraId="337DD593" w14:textId="77777777" w:rsidR="009E2921" w:rsidRDefault="009E2921" w:rsidP="009E2921">
      <w:pPr>
        <w:pStyle w:val="Highlightedtext"/>
        <w:rPr>
          <w:rFonts w:cs="Arial"/>
        </w:rPr>
      </w:pPr>
    </w:p>
    <w:p w14:paraId="7D774490" w14:textId="77777777" w:rsidR="009E2921" w:rsidRPr="00D365F7" w:rsidRDefault="009E2921" w:rsidP="009E2921">
      <w:pPr>
        <w:pStyle w:val="Highlightedtext"/>
        <w:rPr>
          <w:rFonts w:cs="Arial"/>
        </w:rPr>
      </w:pPr>
      <w:r w:rsidRPr="00F6423A">
        <w:rPr>
          <w:rFonts w:ascii="Trebuchet MS" w:hAnsi="Trebuchet MS"/>
          <w:noProof/>
          <w:color w:val="auto"/>
        </w:rPr>
        <w:drawing>
          <wp:anchor distT="0" distB="0" distL="114300" distR="114300" simplePos="0" relativeHeight="251699200" behindDoc="0" locked="0" layoutInCell="1" allowOverlap="1" wp14:anchorId="3E170B70" wp14:editId="151E8B33">
            <wp:simplePos x="0" y="0"/>
            <wp:positionH relativeFrom="column">
              <wp:posOffset>5500326</wp:posOffset>
            </wp:positionH>
            <wp:positionV relativeFrom="paragraph">
              <wp:posOffset>2830282</wp:posOffset>
            </wp:positionV>
            <wp:extent cx="485775" cy="419100"/>
            <wp:effectExtent l="0" t="0" r="0" b="0"/>
            <wp:wrapSquare wrapText="bothSides"/>
            <wp:docPr id="2530485" name="Picture 2530485" descr="A black question mark with arrows pointing to the center&#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9" name="Picture 251" descr="A black question mark with arrows pointing to the center&#10;&#10;Description automatically generated"/>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83A36">
        <w:rPr>
          <w:rFonts w:ascii="Trebuchet MS" w:hAnsi="Trebuchet MS"/>
          <w:b w:val="0"/>
          <w:bCs w:val="0"/>
          <w:noProof/>
        </w:rPr>
        <w:drawing>
          <wp:anchor distT="0" distB="0" distL="114300" distR="114300" simplePos="0" relativeHeight="251698176" behindDoc="0" locked="0" layoutInCell="1" allowOverlap="1" wp14:anchorId="4FCEF041" wp14:editId="50E3C774">
            <wp:simplePos x="0" y="0"/>
            <wp:positionH relativeFrom="column">
              <wp:posOffset>5410856</wp:posOffset>
            </wp:positionH>
            <wp:positionV relativeFrom="paragraph">
              <wp:posOffset>1230696</wp:posOffset>
            </wp:positionV>
            <wp:extent cx="575310" cy="492760"/>
            <wp:effectExtent l="0" t="0" r="0" b="2540"/>
            <wp:wrapSquare wrapText="bothSides"/>
            <wp:docPr id="1092706025" name="Picture 1092706025" descr="Pic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13">
                      <a:extLst>
                        <a:ext uri="{28A0092B-C50C-407E-A947-70E740481C1C}">
                          <a14:useLocalDpi xmlns:a14="http://schemas.microsoft.com/office/drawing/2010/main" val="0"/>
                        </a:ext>
                      </a:extLst>
                    </a:blip>
                    <a:stretch>
                      <a:fillRect/>
                    </a:stretch>
                  </pic:blipFill>
                  <pic:spPr>
                    <a:xfrm>
                      <a:off x="0" y="0"/>
                      <a:ext cx="575310" cy="492760"/>
                    </a:xfrm>
                    <a:prstGeom prst="rect">
                      <a:avLst/>
                    </a:prstGeom>
                  </pic:spPr>
                </pic:pic>
              </a:graphicData>
            </a:graphic>
            <wp14:sizeRelH relativeFrom="page">
              <wp14:pctWidth>0</wp14:pctWidth>
            </wp14:sizeRelH>
            <wp14:sizeRelV relativeFrom="page">
              <wp14:pctHeight>0</wp14:pctHeight>
            </wp14:sizeRelV>
          </wp:anchor>
        </w:drawing>
      </w:r>
    </w:p>
    <w:p w14:paraId="690E3178" w14:textId="77777777" w:rsidR="009E2921" w:rsidRDefault="009E2921" w:rsidP="006C1F73">
      <w:pPr>
        <w:pStyle w:val="Highlightedtext"/>
        <w:rPr>
          <w:rFonts w:cs="Arial"/>
        </w:rPr>
      </w:pPr>
    </w:p>
    <w:p w14:paraId="4E2416BA" w14:textId="77777777" w:rsidR="00AD72E4" w:rsidRDefault="00AD72E4" w:rsidP="006C1F73">
      <w:pPr>
        <w:pStyle w:val="Highlightedtext"/>
        <w:rPr>
          <w:rFonts w:cs="Arial"/>
        </w:rPr>
      </w:pPr>
    </w:p>
    <w:p w14:paraId="6F720BF9" w14:textId="77777777" w:rsidR="00AD72E4" w:rsidRDefault="00AD72E4" w:rsidP="006C1F73">
      <w:pPr>
        <w:pStyle w:val="Highlightedtext"/>
        <w:rPr>
          <w:rFonts w:cs="Arial"/>
        </w:rPr>
      </w:pPr>
    </w:p>
    <w:p w14:paraId="5C27B5DE" w14:textId="77777777" w:rsidR="00AD72E4" w:rsidRDefault="00AD72E4" w:rsidP="006C1F73">
      <w:pPr>
        <w:pStyle w:val="Highlightedtext"/>
        <w:rPr>
          <w:rFonts w:cs="Arial"/>
        </w:rPr>
      </w:pPr>
    </w:p>
    <w:p w14:paraId="0B11255A" w14:textId="77777777" w:rsidR="00AD72E4" w:rsidRDefault="00AD72E4" w:rsidP="006C1F73">
      <w:pPr>
        <w:pStyle w:val="Highlightedtext"/>
        <w:rPr>
          <w:rFonts w:cs="Arial"/>
        </w:rPr>
      </w:pPr>
    </w:p>
    <w:p w14:paraId="4AEB21BE" w14:textId="77777777" w:rsidR="00AD72E4" w:rsidRDefault="00AD72E4" w:rsidP="006C1F73">
      <w:pPr>
        <w:pStyle w:val="Highlightedtext"/>
        <w:rPr>
          <w:rFonts w:cs="Arial"/>
        </w:rPr>
      </w:pPr>
    </w:p>
    <w:p w14:paraId="23CCA92B" w14:textId="77777777" w:rsidR="00AD72E4" w:rsidRDefault="00AD72E4" w:rsidP="006C1F73">
      <w:pPr>
        <w:pStyle w:val="Highlightedtext"/>
        <w:rPr>
          <w:rFonts w:cs="Arial"/>
        </w:rPr>
      </w:pPr>
    </w:p>
    <w:p w14:paraId="14CD6930" w14:textId="77777777" w:rsidR="00AD72E4" w:rsidRDefault="00AD72E4" w:rsidP="006C1F73">
      <w:pPr>
        <w:pStyle w:val="Highlightedtext"/>
        <w:rPr>
          <w:rFonts w:cs="Arial"/>
        </w:rPr>
      </w:pPr>
    </w:p>
    <w:p w14:paraId="3847A518" w14:textId="77777777" w:rsidR="00AD72E4" w:rsidRDefault="00AD72E4" w:rsidP="006C1F73">
      <w:pPr>
        <w:pStyle w:val="Highlightedtext"/>
        <w:rPr>
          <w:rFonts w:cs="Arial"/>
        </w:rPr>
      </w:pPr>
    </w:p>
    <w:p w14:paraId="102D813B" w14:textId="77777777" w:rsidR="00AD72E4" w:rsidRDefault="00AD72E4" w:rsidP="006C1F73">
      <w:pPr>
        <w:pStyle w:val="Highlightedtext"/>
        <w:rPr>
          <w:rFonts w:cs="Arial"/>
        </w:rPr>
      </w:pPr>
    </w:p>
    <w:p w14:paraId="2E4B34C5" w14:textId="77777777" w:rsidR="00AD72E4" w:rsidRDefault="00AD72E4" w:rsidP="006C1F73">
      <w:pPr>
        <w:pStyle w:val="Highlightedtext"/>
        <w:rPr>
          <w:rFonts w:cs="Arial"/>
        </w:rPr>
      </w:pPr>
    </w:p>
    <w:p w14:paraId="6936B610" w14:textId="77777777" w:rsidR="00AD72E4" w:rsidRDefault="00AD72E4" w:rsidP="006C1F73">
      <w:pPr>
        <w:pStyle w:val="Highlightedtext"/>
        <w:rPr>
          <w:rFonts w:cs="Arial"/>
        </w:rPr>
      </w:pPr>
    </w:p>
    <w:p w14:paraId="7E651570" w14:textId="77777777" w:rsidR="00AD72E4" w:rsidRDefault="00AD72E4" w:rsidP="006C1F73">
      <w:pPr>
        <w:pStyle w:val="Highlightedtext"/>
        <w:rPr>
          <w:rFonts w:cs="Arial"/>
        </w:rPr>
      </w:pPr>
    </w:p>
    <w:p w14:paraId="6A301A55" w14:textId="77777777" w:rsidR="00AD72E4" w:rsidRDefault="00AD72E4" w:rsidP="006C1F73">
      <w:pPr>
        <w:pStyle w:val="Highlightedtext"/>
        <w:rPr>
          <w:rFonts w:cs="Arial"/>
        </w:rPr>
      </w:pPr>
    </w:p>
    <w:p w14:paraId="0991624D" w14:textId="77777777" w:rsidR="00AD72E4" w:rsidRDefault="00AD72E4" w:rsidP="006C1F73">
      <w:pPr>
        <w:pStyle w:val="Highlightedtext"/>
        <w:rPr>
          <w:rFonts w:cs="Arial"/>
        </w:rPr>
      </w:pPr>
    </w:p>
    <w:p w14:paraId="055CE737" w14:textId="77777777" w:rsidR="00AD72E4" w:rsidRDefault="00AD72E4" w:rsidP="006C1F73">
      <w:pPr>
        <w:pStyle w:val="Highlightedtext"/>
        <w:rPr>
          <w:rFonts w:cs="Arial"/>
        </w:rPr>
      </w:pPr>
    </w:p>
    <w:p w14:paraId="352CCCF5" w14:textId="77777777" w:rsidR="00AD72E4" w:rsidRDefault="00AD72E4" w:rsidP="006C1F73">
      <w:pPr>
        <w:pStyle w:val="Highlightedtext"/>
        <w:rPr>
          <w:rFonts w:cs="Arial"/>
        </w:rPr>
      </w:pPr>
    </w:p>
    <w:p w14:paraId="5E93096C" w14:textId="77777777" w:rsidR="00AD72E4" w:rsidRDefault="00AD72E4" w:rsidP="006C1F73">
      <w:pPr>
        <w:pStyle w:val="Highlightedtext"/>
        <w:rPr>
          <w:rFonts w:cs="Arial"/>
        </w:rPr>
      </w:pPr>
    </w:p>
    <w:p w14:paraId="4E3EF014" w14:textId="77777777" w:rsidR="00AD72E4" w:rsidRDefault="00AD72E4" w:rsidP="006C1F73">
      <w:pPr>
        <w:pStyle w:val="Highlightedtext"/>
        <w:rPr>
          <w:rFonts w:cs="Arial"/>
        </w:rPr>
      </w:pPr>
    </w:p>
    <w:p w14:paraId="3EF11602" w14:textId="77777777" w:rsidR="00AD72E4" w:rsidRDefault="00AD72E4" w:rsidP="006C1F73">
      <w:pPr>
        <w:pStyle w:val="Highlightedtext"/>
        <w:rPr>
          <w:rFonts w:cs="Arial"/>
        </w:rPr>
      </w:pPr>
    </w:p>
    <w:p w14:paraId="36493283" w14:textId="77777777" w:rsidR="00AD72E4" w:rsidRDefault="00AD72E4" w:rsidP="006C1F73">
      <w:pPr>
        <w:pStyle w:val="Highlightedtext"/>
        <w:rPr>
          <w:rFonts w:cs="Arial"/>
        </w:rPr>
      </w:pPr>
    </w:p>
    <w:p w14:paraId="3CA5C021" w14:textId="77777777" w:rsidR="00AD72E4" w:rsidRDefault="00AD72E4" w:rsidP="006C1F73">
      <w:pPr>
        <w:pStyle w:val="Highlightedtext"/>
        <w:rPr>
          <w:rFonts w:cs="Arial"/>
        </w:rPr>
      </w:pPr>
    </w:p>
    <w:p w14:paraId="5092423B" w14:textId="77777777" w:rsidR="00AD72E4" w:rsidRDefault="00AD72E4" w:rsidP="006C1F73">
      <w:pPr>
        <w:pStyle w:val="Highlightedtext"/>
        <w:rPr>
          <w:rFonts w:cs="Arial"/>
        </w:rPr>
      </w:pPr>
    </w:p>
    <w:p w14:paraId="28273313" w14:textId="77777777" w:rsidR="00AD72E4" w:rsidRDefault="00AD72E4" w:rsidP="006C1F73">
      <w:pPr>
        <w:pStyle w:val="Highlightedtext"/>
        <w:rPr>
          <w:rFonts w:cs="Arial"/>
        </w:rPr>
      </w:pPr>
    </w:p>
    <w:p w14:paraId="460DBE58" w14:textId="77777777" w:rsidR="00AD72E4" w:rsidRDefault="00AD72E4" w:rsidP="006C1F73">
      <w:pPr>
        <w:pStyle w:val="Highlightedtext"/>
        <w:rPr>
          <w:rFonts w:cs="Arial"/>
        </w:rPr>
      </w:pPr>
    </w:p>
    <w:p w14:paraId="3B99A342" w14:textId="77777777" w:rsidR="00AD72E4" w:rsidRDefault="00AD72E4" w:rsidP="006C1F73">
      <w:pPr>
        <w:pStyle w:val="Highlightedtext"/>
        <w:rPr>
          <w:rFonts w:cs="Arial"/>
        </w:rPr>
      </w:pPr>
    </w:p>
    <w:p w14:paraId="2954FD83" w14:textId="77777777" w:rsidR="00AD72E4" w:rsidRDefault="00AD72E4" w:rsidP="006C1F73">
      <w:pPr>
        <w:pStyle w:val="Highlightedtext"/>
        <w:rPr>
          <w:rFonts w:cs="Arial"/>
        </w:rPr>
      </w:pPr>
    </w:p>
    <w:p w14:paraId="3B70BB80" w14:textId="77777777" w:rsidR="00AD72E4" w:rsidRDefault="00AD72E4" w:rsidP="006C1F73">
      <w:pPr>
        <w:pStyle w:val="Highlightedtext"/>
        <w:rPr>
          <w:rFonts w:cs="Arial"/>
        </w:rPr>
      </w:pPr>
    </w:p>
    <w:p w14:paraId="1E767933" w14:textId="77777777" w:rsidR="00AD72E4" w:rsidRDefault="00AD72E4" w:rsidP="006C1F73">
      <w:pPr>
        <w:pStyle w:val="Highlightedtext"/>
        <w:rPr>
          <w:rFonts w:cs="Arial"/>
        </w:rPr>
      </w:pPr>
    </w:p>
    <w:p w14:paraId="1FCF718E" w14:textId="77777777" w:rsidR="00AD72E4" w:rsidRDefault="00AD72E4" w:rsidP="006C1F73">
      <w:pPr>
        <w:pStyle w:val="Highlightedtext"/>
        <w:rPr>
          <w:rFonts w:cs="Arial"/>
        </w:rPr>
      </w:pPr>
    </w:p>
    <w:p w14:paraId="735D43CE" w14:textId="77777777" w:rsidR="00AD72E4" w:rsidRDefault="00AD72E4" w:rsidP="006C1F73">
      <w:pPr>
        <w:pStyle w:val="Highlightedtext"/>
        <w:rPr>
          <w:rFonts w:cs="Arial"/>
        </w:rPr>
      </w:pPr>
    </w:p>
    <w:p w14:paraId="7F943C98" w14:textId="36DC42DC" w:rsidR="00AD72E4" w:rsidRDefault="00BE3B4A" w:rsidP="00AD72E4">
      <w:pPr>
        <w:pStyle w:val="Highlightedtext"/>
        <w:rPr>
          <w:sz w:val="52"/>
          <w:szCs w:val="56"/>
        </w:rPr>
      </w:pPr>
      <w:r w:rsidRPr="00BE3B4A">
        <w:rPr>
          <w:sz w:val="52"/>
          <w:szCs w:val="56"/>
        </w:rPr>
        <w:t>Questions to ask &amp; issues to resolve</w:t>
      </w:r>
      <w:r w:rsidR="00AD72E4">
        <w:rPr>
          <w:sz w:val="52"/>
          <w:szCs w:val="56"/>
        </w:rPr>
        <w:br/>
      </w:r>
    </w:p>
    <w:p w14:paraId="757070D4" w14:textId="77777777" w:rsidR="00234888" w:rsidRPr="00234888" w:rsidRDefault="00234888" w:rsidP="00234888">
      <w:pPr>
        <w:pStyle w:val="Highlightedtext"/>
        <w:rPr>
          <w:rFonts w:cs="Arial"/>
        </w:rPr>
      </w:pPr>
      <w:r w:rsidRPr="00234888">
        <w:rPr>
          <w:rFonts w:cs="Arial"/>
        </w:rPr>
        <w:t>Is there anything you want to ask at the review meeting?</w:t>
      </w:r>
    </w:p>
    <w:p w14:paraId="75A575AA" w14:textId="77777777" w:rsidR="00234888" w:rsidRPr="00234888" w:rsidRDefault="00234888" w:rsidP="00234888">
      <w:pPr>
        <w:pStyle w:val="Highlightedtext"/>
        <w:rPr>
          <w:rFonts w:cs="Arial"/>
        </w:rPr>
      </w:pPr>
      <w:r w:rsidRPr="00234888">
        <w:rPr>
          <w:rFonts w:cs="Arial"/>
        </w:rPr>
        <w:t xml:space="preserve">Is there anything else you want to find out about or talk about </w:t>
      </w:r>
    </w:p>
    <w:p w14:paraId="68C8EF61" w14:textId="679FF650" w:rsidR="00AD72E4" w:rsidRDefault="00234888" w:rsidP="00234888">
      <w:pPr>
        <w:pStyle w:val="Highlightedtext"/>
        <w:rPr>
          <w:rFonts w:cs="Arial"/>
        </w:rPr>
      </w:pPr>
      <w:r w:rsidRPr="00234888">
        <w:rPr>
          <w:rFonts w:cs="Arial"/>
        </w:rPr>
        <w:t>at the review meeting?</w:t>
      </w:r>
    </w:p>
    <w:p w14:paraId="3D404CF9" w14:textId="20B3D009" w:rsidR="00234888" w:rsidRDefault="00234888" w:rsidP="00234888">
      <w:pPr>
        <w:pStyle w:val="Highlightedtext"/>
        <w:rPr>
          <w:rFonts w:cs="Arial"/>
        </w:rPr>
      </w:pPr>
      <w:r>
        <w:rPr>
          <w:noProof/>
        </w:rPr>
        <mc:AlternateContent>
          <mc:Choice Requires="wps">
            <w:drawing>
              <wp:anchor distT="0" distB="0" distL="114300" distR="114300" simplePos="0" relativeHeight="251701248" behindDoc="0" locked="0" layoutInCell="1" allowOverlap="1" wp14:anchorId="01AF3054" wp14:editId="0E56EFBB">
                <wp:simplePos x="0" y="0"/>
                <wp:positionH relativeFrom="column">
                  <wp:posOffset>0</wp:posOffset>
                </wp:positionH>
                <wp:positionV relativeFrom="paragraph">
                  <wp:posOffset>202324</wp:posOffset>
                </wp:positionV>
                <wp:extent cx="6085205" cy="3310759"/>
                <wp:effectExtent l="0" t="0" r="10795" b="17145"/>
                <wp:wrapNone/>
                <wp:docPr id="1354682185" name="Text Box 3"/>
                <wp:cNvGraphicFramePr/>
                <a:graphic xmlns:a="http://schemas.openxmlformats.org/drawingml/2006/main">
                  <a:graphicData uri="http://schemas.microsoft.com/office/word/2010/wordprocessingShape">
                    <wps:wsp>
                      <wps:cNvSpPr txBox="1"/>
                      <wps:spPr>
                        <a:xfrm>
                          <a:off x="0" y="0"/>
                          <a:ext cx="6085205" cy="3310759"/>
                        </a:xfrm>
                        <a:prstGeom prst="rect">
                          <a:avLst/>
                        </a:prstGeom>
                        <a:solidFill>
                          <a:schemeClr val="lt1"/>
                        </a:solidFill>
                        <a:ln w="12700">
                          <a:solidFill>
                            <a:prstClr val="black"/>
                          </a:solidFill>
                        </a:ln>
                      </wps:spPr>
                      <wps:txbx>
                        <w:txbxContent>
                          <w:p w14:paraId="2A3C29A5" w14:textId="77777777" w:rsidR="00234888" w:rsidRDefault="00234888" w:rsidP="00234888">
                            <w:pPr>
                              <w:pStyle w:val="ListParagraph"/>
                              <w:numPr>
                                <w:ilvl w:val="0"/>
                                <w:numId w:val="11"/>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AF3054" id="_x0000_s1045" type="#_x0000_t202" style="position:absolute;margin-left:0;margin-top:15.95pt;width:479.15pt;height:260.7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" fillcolor="white [3201]" strokeweight="1pt">
                <v:textbox>
                  <w:txbxContent>
                    <w:p w14:paraId="2A3C29A5" w14:textId="77777777" w:rsidR="00234888" w:rsidRDefault="00234888" w:rsidP="00234888">
                      <w:pPr>
                        <w:pStyle w:val="ListParagraph"/>
                        <w:numPr>
                          <w:ilvl w:val="0"/>
                          <w:numId w:val="11"/>
                        </w:numPr>
                      </w:pPr>
                    </w:p>
                  </w:txbxContent>
                </v:textbox>
              </v:shape>
            </w:pict>
          </mc:Fallback>
        </mc:AlternateContent>
      </w:r>
    </w:p>
    <w:p w14:paraId="33785406" w14:textId="7FB36843" w:rsidR="00234888" w:rsidRDefault="00234888" w:rsidP="00234888">
      <w:pPr>
        <w:pStyle w:val="Highlightedtext"/>
        <w:rPr>
          <w:rFonts w:cs="Arial"/>
        </w:rPr>
      </w:pPr>
    </w:p>
    <w:p w14:paraId="6BDBBB90" w14:textId="77777777" w:rsidR="000F0A52" w:rsidRPr="000F0A52" w:rsidRDefault="000F0A52" w:rsidP="000F0A52"/>
    <w:p w14:paraId="0EC21591" w14:textId="77777777" w:rsidR="000F0A52" w:rsidRPr="000F0A52" w:rsidRDefault="000F0A52" w:rsidP="000F0A52"/>
    <w:p w14:paraId="1CD20818" w14:textId="77777777" w:rsidR="000F0A52" w:rsidRPr="000F0A52" w:rsidRDefault="000F0A52" w:rsidP="000F0A52"/>
    <w:p w14:paraId="0603BDBA" w14:textId="77777777" w:rsidR="000F0A52" w:rsidRPr="000F0A52" w:rsidRDefault="000F0A52" w:rsidP="000F0A52"/>
    <w:p w14:paraId="7AE5E33F" w14:textId="77777777" w:rsidR="000F0A52" w:rsidRPr="000F0A52" w:rsidRDefault="000F0A52" w:rsidP="000F0A52"/>
    <w:p w14:paraId="5AB4B072" w14:textId="77777777" w:rsidR="000F0A52" w:rsidRPr="000F0A52" w:rsidRDefault="000F0A52" w:rsidP="000F0A52"/>
    <w:p w14:paraId="53A63923" w14:textId="77777777" w:rsidR="000F0A52" w:rsidRPr="000F0A52" w:rsidRDefault="000F0A52" w:rsidP="000F0A52"/>
    <w:p w14:paraId="10C7C520" w14:textId="77777777" w:rsidR="000F0A52" w:rsidRPr="000F0A52" w:rsidRDefault="000F0A52" w:rsidP="000F0A52"/>
    <w:p w14:paraId="306D8624" w14:textId="77777777" w:rsidR="000F0A52" w:rsidRPr="000F0A52" w:rsidRDefault="000F0A52" w:rsidP="000F0A52"/>
    <w:p w14:paraId="7F9DBFCF" w14:textId="77777777" w:rsidR="000F0A52" w:rsidRPr="000F0A52" w:rsidRDefault="000F0A52" w:rsidP="000F0A52"/>
    <w:p w14:paraId="2E037A2A" w14:textId="77777777" w:rsidR="000F0A52" w:rsidRPr="000F0A52" w:rsidRDefault="000F0A52" w:rsidP="000F0A52"/>
    <w:p w14:paraId="7EA37F05" w14:textId="77777777" w:rsidR="000F0A52" w:rsidRPr="000F0A52" w:rsidRDefault="000F0A52" w:rsidP="000F0A52"/>
    <w:p w14:paraId="5DA568E0" w14:textId="77777777" w:rsidR="000F0A52" w:rsidRPr="000F0A52" w:rsidRDefault="000F0A52" w:rsidP="000F0A52"/>
    <w:p w14:paraId="1D43A218" w14:textId="77777777" w:rsidR="000F0A52" w:rsidRPr="000F0A52" w:rsidRDefault="000F0A52" w:rsidP="000F0A52"/>
    <w:p w14:paraId="217503EB" w14:textId="77777777" w:rsidR="000F0A52" w:rsidRPr="000F0A52" w:rsidRDefault="000F0A52" w:rsidP="000F0A52"/>
    <w:p w14:paraId="7D9E510B" w14:textId="77777777" w:rsidR="000F0A52" w:rsidRPr="000F0A52" w:rsidRDefault="000F0A52" w:rsidP="000F0A52"/>
    <w:p w14:paraId="0DD7C0B2" w14:textId="77777777" w:rsidR="000F0A52" w:rsidRPr="000F0A52" w:rsidRDefault="000F0A52" w:rsidP="000F0A52"/>
    <w:p w14:paraId="3721FE1F" w14:textId="5A8B443D" w:rsidR="000F0A52" w:rsidRPr="000F0A52" w:rsidRDefault="000F0A52" w:rsidP="000F0A52">
      <w:r w:rsidRPr="003714AC">
        <w:rPr>
          <w:rFonts w:ascii="Trebuchet MS" w:hAnsi="Trebuchet MS"/>
          <w:noProof/>
          <w:color w:val="002060"/>
        </w:rPr>
        <w:lastRenderedPageBreak/>
        <w:drawing>
          <wp:anchor distT="36576" distB="36576" distL="36576" distR="36576" simplePos="0" relativeHeight="251703296" behindDoc="1" locked="0" layoutInCell="1" allowOverlap="1" wp14:anchorId="5A7F3C2E" wp14:editId="3626D2BE">
            <wp:simplePos x="0" y="0"/>
            <wp:positionH relativeFrom="margin">
              <wp:posOffset>851338</wp:posOffset>
            </wp:positionH>
            <wp:positionV relativeFrom="paragraph">
              <wp:posOffset>42895</wp:posOffset>
            </wp:positionV>
            <wp:extent cx="4175760" cy="3352800"/>
            <wp:effectExtent l="0" t="0" r="0" b="0"/>
            <wp:wrapTight wrapText="bothSides">
              <wp:wrapPolygon edited="0">
                <wp:start x="0" y="0"/>
                <wp:lineTo x="0" y="21477"/>
                <wp:lineTo x="21482" y="21477"/>
                <wp:lineTo x="21482" y="0"/>
                <wp:lineTo x="0" y="0"/>
              </wp:wrapPolygon>
            </wp:wrapTight>
            <wp:docPr id="19" name="Picture 19" descr="A picture containing furniture, drawing, chair,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furniture, drawing, chair, sketch&#10;&#10;Description automatically generated"/>
                    <pic:cNvPicPr>
                      <a:picLocks noChangeAspect="1" noChangeArrowheads="1"/>
                    </pic:cNvPicPr>
                  </pic:nvPicPr>
                  <pic:blipFill>
                    <a:blip r:embed="rId14" cstate="print"/>
                    <a:srcRect/>
                    <a:stretch>
                      <a:fillRect/>
                    </a:stretch>
                  </pic:blipFill>
                  <pic:spPr bwMode="auto">
                    <a:xfrm>
                      <a:off x="0" y="0"/>
                      <a:ext cx="4175760" cy="33528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14:paraId="6E2020BE" w14:textId="77777777" w:rsidR="000F0A52" w:rsidRPr="000F0A52" w:rsidRDefault="000F0A52" w:rsidP="000F0A52"/>
    <w:p w14:paraId="2F2F40D1" w14:textId="77777777" w:rsidR="000F0A52" w:rsidRPr="000F0A52" w:rsidRDefault="000F0A52" w:rsidP="000F0A52"/>
    <w:p w14:paraId="35953F86" w14:textId="77777777" w:rsidR="000F0A52" w:rsidRDefault="000F0A52" w:rsidP="000F0A52">
      <w:pPr>
        <w:rPr>
          <w:rFonts w:ascii="Arial" w:hAnsi="Arial" w:cs="Arial"/>
          <w:b/>
          <w:bCs/>
          <w:color w:val="1D4289"/>
          <w:sz w:val="28"/>
          <w:szCs w:val="28"/>
        </w:rPr>
      </w:pPr>
    </w:p>
    <w:p w14:paraId="1C088DE5" w14:textId="102E47F5" w:rsidR="000F0A52" w:rsidRPr="000F0A52" w:rsidRDefault="000F0A52" w:rsidP="000F0A52">
      <w:pPr>
        <w:tabs>
          <w:tab w:val="left" w:pos="3972"/>
        </w:tabs>
      </w:pPr>
      <w:r>
        <w:tab/>
      </w:r>
    </w:p>
    <w:sectPr w:rsidR="000F0A52" w:rsidRPr="000F0A52" w:rsidSect="00B63E50">
      <w:footerReference w:type="even" r:id="rId15"/>
      <w:footerReference w:type="default" r:id="rId16"/>
      <w:pgSz w:w="11900" w:h="16840"/>
      <w:pgMar w:top="1440" w:right="1440" w:bottom="1440" w:left="1440" w:header="454"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1B4F2" w14:textId="77777777" w:rsidR="001D029A" w:rsidRDefault="001D029A" w:rsidP="000257C9">
      <w:r>
        <w:separator/>
      </w:r>
    </w:p>
  </w:endnote>
  <w:endnote w:type="continuationSeparator" w:id="0">
    <w:p w14:paraId="40C40ACE" w14:textId="77777777" w:rsidR="001D029A" w:rsidRDefault="001D029A" w:rsidP="00025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9778536"/>
      <w:docPartObj>
        <w:docPartGallery w:val="Page Numbers (Bottom of Page)"/>
        <w:docPartUnique/>
      </w:docPartObj>
    </w:sdtPr>
    <w:sdtContent>
      <w:p w14:paraId="14467FD7" w14:textId="77777777" w:rsidR="007A56E0" w:rsidRDefault="007A56E0" w:rsidP="00F32B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A30E34" w14:textId="77777777" w:rsidR="007A56E0" w:rsidRDefault="007A56E0" w:rsidP="007A56E0">
    <w:pPr>
      <w:pStyle w:val="Footer"/>
      <w:ind w:right="360"/>
    </w:pPr>
  </w:p>
  <w:p w14:paraId="7253EA03" w14:textId="77777777" w:rsidR="006C274C" w:rsidRDefault="006C274C"/>
  <w:p w14:paraId="471ECD0B" w14:textId="77777777" w:rsidR="006C274C" w:rsidRDefault="006C274C"/>
  <w:p w14:paraId="56CA51BE" w14:textId="77777777" w:rsidR="006C274C" w:rsidRDefault="006C274C"/>
  <w:p w14:paraId="411A60C4" w14:textId="77777777" w:rsidR="006C274C" w:rsidRDefault="006C274C"/>
  <w:p w14:paraId="01A9AD55" w14:textId="77777777" w:rsidR="006C274C" w:rsidRDefault="006C274C"/>
  <w:p w14:paraId="045F4F76" w14:textId="77777777" w:rsidR="006C274C" w:rsidRDefault="006C274C"/>
  <w:p w14:paraId="2D96CCF5" w14:textId="77777777" w:rsidR="006C274C" w:rsidRDefault="006C274C"/>
  <w:p w14:paraId="10B87981" w14:textId="77777777" w:rsidR="006C274C" w:rsidRDefault="006C27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rPr>
      <w:id w:val="840428064"/>
      <w:docPartObj>
        <w:docPartGallery w:val="Page Numbers (Bottom of Page)"/>
        <w:docPartUnique/>
      </w:docPartObj>
    </w:sdtPr>
    <w:sdtContent>
      <w:p w14:paraId="0169EF7D" w14:textId="77777777" w:rsidR="007A56E0" w:rsidRPr="00C22D74" w:rsidRDefault="007A56E0" w:rsidP="00F32BBE">
        <w:pPr>
          <w:pStyle w:val="Footer"/>
          <w:framePr w:wrap="none" w:vAnchor="text" w:hAnchor="margin" w:xAlign="right" w:y="1"/>
          <w:rPr>
            <w:rStyle w:val="PageNumber"/>
            <w:rFonts w:ascii="Arial" w:hAnsi="Arial" w:cs="Arial"/>
          </w:rPr>
        </w:pPr>
        <w:r w:rsidRPr="00C22D74">
          <w:rPr>
            <w:rStyle w:val="PageNumber"/>
            <w:rFonts w:ascii="Arial" w:hAnsi="Arial" w:cs="Arial"/>
            <w:b/>
            <w:bCs/>
            <w:color w:val="1D4289"/>
            <w:sz w:val="21"/>
            <w:szCs w:val="21"/>
          </w:rPr>
          <w:fldChar w:fldCharType="begin"/>
        </w:r>
        <w:r w:rsidRPr="00C22D74">
          <w:rPr>
            <w:rStyle w:val="PageNumber"/>
            <w:rFonts w:ascii="Arial" w:hAnsi="Arial" w:cs="Arial"/>
            <w:b/>
            <w:bCs/>
            <w:color w:val="1D4289"/>
            <w:sz w:val="21"/>
            <w:szCs w:val="21"/>
          </w:rPr>
          <w:instrText xml:space="preserve"> PAGE </w:instrText>
        </w:r>
        <w:r w:rsidRPr="00C22D74">
          <w:rPr>
            <w:rStyle w:val="PageNumber"/>
            <w:rFonts w:ascii="Arial" w:hAnsi="Arial" w:cs="Arial"/>
            <w:b/>
            <w:bCs/>
            <w:color w:val="1D4289"/>
            <w:sz w:val="21"/>
            <w:szCs w:val="21"/>
          </w:rPr>
          <w:fldChar w:fldCharType="separate"/>
        </w:r>
        <w:r w:rsidR="0002649C" w:rsidRPr="00C22D74">
          <w:rPr>
            <w:rStyle w:val="PageNumber"/>
            <w:rFonts w:ascii="Arial" w:hAnsi="Arial" w:cs="Arial"/>
            <w:b/>
            <w:bCs/>
            <w:noProof/>
            <w:color w:val="1D4289"/>
            <w:sz w:val="21"/>
            <w:szCs w:val="21"/>
          </w:rPr>
          <w:t>1</w:t>
        </w:r>
        <w:r w:rsidRPr="00C22D74">
          <w:rPr>
            <w:rStyle w:val="PageNumber"/>
            <w:rFonts w:ascii="Arial" w:hAnsi="Arial" w:cs="Arial"/>
            <w:b/>
            <w:bCs/>
            <w:color w:val="1D4289"/>
            <w:sz w:val="21"/>
            <w:szCs w:val="21"/>
          </w:rPr>
          <w:fldChar w:fldCharType="end"/>
        </w:r>
      </w:p>
    </w:sdtContent>
  </w:sdt>
  <w:p w14:paraId="55DE60E0" w14:textId="29713564" w:rsidR="006C274C" w:rsidRPr="003852E9" w:rsidRDefault="0082077E" w:rsidP="003852E9">
    <w:pPr>
      <w:pStyle w:val="Footer"/>
      <w:ind w:right="360"/>
      <w:rPr>
        <w:rFonts w:ascii="Arial" w:hAnsi="Arial" w:cs="Arial"/>
        <w:color w:val="4D4D4C"/>
        <w:sz w:val="16"/>
        <w:szCs w:val="16"/>
      </w:rPr>
    </w:pPr>
    <w:r>
      <w:rPr>
        <w:noProof/>
      </w:rPr>
      <w:drawing>
        <wp:anchor distT="0" distB="0" distL="114300" distR="114300" simplePos="0" relativeHeight="251661312" behindDoc="1" locked="0" layoutInCell="1" allowOverlap="1" wp14:anchorId="771A15F7" wp14:editId="281CC2E4">
          <wp:simplePos x="0" y="0"/>
          <wp:positionH relativeFrom="margin">
            <wp:posOffset>1860748</wp:posOffset>
          </wp:positionH>
          <wp:positionV relativeFrom="paragraph">
            <wp:posOffset>-117716</wp:posOffset>
          </wp:positionV>
          <wp:extent cx="1780674" cy="464524"/>
          <wp:effectExtent l="0" t="0" r="0" b="0"/>
          <wp:wrapNone/>
          <wp:docPr id="122094355" name="Picture 122094355" descr="A whit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22094355" name="Picture 122094355" descr="A whit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0674" cy="4645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73E" w:rsidRPr="00687EAA">
      <w:rPr>
        <w:noProof/>
      </w:rPr>
      <w:drawing>
        <wp:anchor distT="0" distB="0" distL="114300" distR="114300" simplePos="0" relativeHeight="251659264" behindDoc="1" locked="0" layoutInCell="1" allowOverlap="1" wp14:anchorId="25696539" wp14:editId="6C6DA5A1">
          <wp:simplePos x="0" y="0"/>
          <wp:positionH relativeFrom="column">
            <wp:posOffset>-1859915</wp:posOffset>
          </wp:positionH>
          <wp:positionV relativeFrom="paragraph">
            <wp:posOffset>-693420</wp:posOffset>
          </wp:positionV>
          <wp:extent cx="11055412" cy="2588400"/>
          <wp:effectExtent l="0" t="0" r="0" b="0"/>
          <wp:wrapNone/>
          <wp:docPr id="1720015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15879" name=""/>
                  <pic:cNvPicPr/>
                </pic:nvPicPr>
                <pic:blipFill>
                  <a:blip r:embed="rId2">
                    <a:extLst>
                      <a:ext uri="{28A0092B-C50C-407E-A947-70E740481C1C}">
                        <a14:useLocalDpi xmlns:a14="http://schemas.microsoft.com/office/drawing/2010/main" val="0"/>
                      </a:ext>
                    </a:extLst>
                  </a:blip>
                  <a:stretch>
                    <a:fillRect/>
                  </a:stretch>
                </pic:blipFill>
                <pic:spPr>
                  <a:xfrm>
                    <a:off x="0" y="0"/>
                    <a:ext cx="11055412" cy="258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F1D92" w14:textId="77777777" w:rsidR="001D029A" w:rsidRDefault="001D029A" w:rsidP="000257C9">
      <w:r>
        <w:separator/>
      </w:r>
    </w:p>
  </w:footnote>
  <w:footnote w:type="continuationSeparator" w:id="0">
    <w:p w14:paraId="06B93173" w14:textId="77777777" w:rsidR="001D029A" w:rsidRDefault="001D029A" w:rsidP="00025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02620"/>
    <w:multiLevelType w:val="hybridMultilevel"/>
    <w:tmpl w:val="AD681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7B4013"/>
    <w:multiLevelType w:val="hybridMultilevel"/>
    <w:tmpl w:val="BD6EA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553271"/>
    <w:multiLevelType w:val="hybridMultilevel"/>
    <w:tmpl w:val="9432A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BB4B27"/>
    <w:multiLevelType w:val="hybridMultilevel"/>
    <w:tmpl w:val="9B104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5A2FD6"/>
    <w:multiLevelType w:val="hybridMultilevel"/>
    <w:tmpl w:val="C76401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A94BDC"/>
    <w:multiLevelType w:val="hybridMultilevel"/>
    <w:tmpl w:val="F760E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056902"/>
    <w:multiLevelType w:val="hybridMultilevel"/>
    <w:tmpl w:val="72F0C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F35484"/>
    <w:multiLevelType w:val="hybridMultilevel"/>
    <w:tmpl w:val="14460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E71F36"/>
    <w:multiLevelType w:val="hybridMultilevel"/>
    <w:tmpl w:val="1C6CC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6502FE"/>
    <w:multiLevelType w:val="hybridMultilevel"/>
    <w:tmpl w:val="E320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CB7784"/>
    <w:multiLevelType w:val="hybridMultilevel"/>
    <w:tmpl w:val="9D4CF0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475276"/>
    <w:multiLevelType w:val="hybridMultilevel"/>
    <w:tmpl w:val="5DDC29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8162292">
    <w:abstractNumId w:val="5"/>
  </w:num>
  <w:num w:numId="2" w16cid:durableId="1193691934">
    <w:abstractNumId w:val="6"/>
  </w:num>
  <w:num w:numId="3" w16cid:durableId="1051417541">
    <w:abstractNumId w:val="1"/>
  </w:num>
  <w:num w:numId="4" w16cid:durableId="611011650">
    <w:abstractNumId w:val="7"/>
  </w:num>
  <w:num w:numId="5" w16cid:durableId="1566917124">
    <w:abstractNumId w:val="9"/>
  </w:num>
  <w:num w:numId="6" w16cid:durableId="848257490">
    <w:abstractNumId w:val="8"/>
  </w:num>
  <w:num w:numId="7" w16cid:durableId="10181947">
    <w:abstractNumId w:val="0"/>
  </w:num>
  <w:num w:numId="8" w16cid:durableId="1506433608">
    <w:abstractNumId w:val="2"/>
  </w:num>
  <w:num w:numId="9" w16cid:durableId="1678926568">
    <w:abstractNumId w:val="3"/>
  </w:num>
  <w:num w:numId="10" w16cid:durableId="1128159703">
    <w:abstractNumId w:val="10"/>
  </w:num>
  <w:num w:numId="11" w16cid:durableId="368531808">
    <w:abstractNumId w:val="11"/>
  </w:num>
  <w:num w:numId="12" w16cid:durableId="18562688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49C"/>
    <w:rsid w:val="00005FB7"/>
    <w:rsid w:val="00017B81"/>
    <w:rsid w:val="000257C9"/>
    <w:rsid w:val="0002649C"/>
    <w:rsid w:val="00030456"/>
    <w:rsid w:val="0004655F"/>
    <w:rsid w:val="0004669B"/>
    <w:rsid w:val="0006449D"/>
    <w:rsid w:val="000659F9"/>
    <w:rsid w:val="000B309F"/>
    <w:rsid w:val="000E6900"/>
    <w:rsid w:val="000E6E80"/>
    <w:rsid w:val="000F0A52"/>
    <w:rsid w:val="00113FD3"/>
    <w:rsid w:val="001339EC"/>
    <w:rsid w:val="00147ED2"/>
    <w:rsid w:val="00181C20"/>
    <w:rsid w:val="00187BA3"/>
    <w:rsid w:val="00190B04"/>
    <w:rsid w:val="001A0436"/>
    <w:rsid w:val="001C1723"/>
    <w:rsid w:val="001D029A"/>
    <w:rsid w:val="001E0C66"/>
    <w:rsid w:val="001E3BD8"/>
    <w:rsid w:val="001F1952"/>
    <w:rsid w:val="001F3492"/>
    <w:rsid w:val="001F4587"/>
    <w:rsid w:val="001F5666"/>
    <w:rsid w:val="00200EAC"/>
    <w:rsid w:val="002221D3"/>
    <w:rsid w:val="0022409D"/>
    <w:rsid w:val="00234888"/>
    <w:rsid w:val="00237A5A"/>
    <w:rsid w:val="00254B78"/>
    <w:rsid w:val="00261D3C"/>
    <w:rsid w:val="00263A03"/>
    <w:rsid w:val="0027576C"/>
    <w:rsid w:val="002779A5"/>
    <w:rsid w:val="002A39ED"/>
    <w:rsid w:val="002A691F"/>
    <w:rsid w:val="002B7C6F"/>
    <w:rsid w:val="002C0C8B"/>
    <w:rsid w:val="0030173E"/>
    <w:rsid w:val="0032643D"/>
    <w:rsid w:val="00330A7A"/>
    <w:rsid w:val="00335038"/>
    <w:rsid w:val="003429E2"/>
    <w:rsid w:val="00360213"/>
    <w:rsid w:val="00363D46"/>
    <w:rsid w:val="003643C0"/>
    <w:rsid w:val="003852E9"/>
    <w:rsid w:val="003A7BC5"/>
    <w:rsid w:val="003B08BA"/>
    <w:rsid w:val="003C7DCB"/>
    <w:rsid w:val="003E085E"/>
    <w:rsid w:val="00402067"/>
    <w:rsid w:val="00411CDD"/>
    <w:rsid w:val="00426311"/>
    <w:rsid w:val="00455A90"/>
    <w:rsid w:val="004714CD"/>
    <w:rsid w:val="00497A03"/>
    <w:rsid w:val="004D00F0"/>
    <w:rsid w:val="004D3230"/>
    <w:rsid w:val="004D69E7"/>
    <w:rsid w:val="004E26C0"/>
    <w:rsid w:val="00514B6A"/>
    <w:rsid w:val="005242F1"/>
    <w:rsid w:val="00556AE8"/>
    <w:rsid w:val="0055794B"/>
    <w:rsid w:val="00562178"/>
    <w:rsid w:val="00566B19"/>
    <w:rsid w:val="005809B5"/>
    <w:rsid w:val="005A3222"/>
    <w:rsid w:val="005A794E"/>
    <w:rsid w:val="005D2B14"/>
    <w:rsid w:val="005E1FB3"/>
    <w:rsid w:val="005F130A"/>
    <w:rsid w:val="00605C3C"/>
    <w:rsid w:val="00611A2D"/>
    <w:rsid w:val="006417BF"/>
    <w:rsid w:val="00676E38"/>
    <w:rsid w:val="0069352B"/>
    <w:rsid w:val="00694ACE"/>
    <w:rsid w:val="006A6CC5"/>
    <w:rsid w:val="006B08D8"/>
    <w:rsid w:val="006C1F73"/>
    <w:rsid w:val="006C274C"/>
    <w:rsid w:val="006E4E3C"/>
    <w:rsid w:val="007017A1"/>
    <w:rsid w:val="00702242"/>
    <w:rsid w:val="00703EE3"/>
    <w:rsid w:val="00736485"/>
    <w:rsid w:val="0074757B"/>
    <w:rsid w:val="00767C25"/>
    <w:rsid w:val="00792397"/>
    <w:rsid w:val="00795A91"/>
    <w:rsid w:val="007A09CF"/>
    <w:rsid w:val="007A56E0"/>
    <w:rsid w:val="007D38ED"/>
    <w:rsid w:val="007E25DE"/>
    <w:rsid w:val="007E2FB0"/>
    <w:rsid w:val="00805656"/>
    <w:rsid w:val="0082077E"/>
    <w:rsid w:val="00821754"/>
    <w:rsid w:val="008346D1"/>
    <w:rsid w:val="00872426"/>
    <w:rsid w:val="008774F5"/>
    <w:rsid w:val="00893D90"/>
    <w:rsid w:val="008950DC"/>
    <w:rsid w:val="008B6C7C"/>
    <w:rsid w:val="00901DC3"/>
    <w:rsid w:val="00923FB7"/>
    <w:rsid w:val="00964961"/>
    <w:rsid w:val="00977BF8"/>
    <w:rsid w:val="00981383"/>
    <w:rsid w:val="009A6CD2"/>
    <w:rsid w:val="009C70A5"/>
    <w:rsid w:val="009D1E34"/>
    <w:rsid w:val="009D3EFE"/>
    <w:rsid w:val="009D6038"/>
    <w:rsid w:val="009E2921"/>
    <w:rsid w:val="00A109B6"/>
    <w:rsid w:val="00A13A75"/>
    <w:rsid w:val="00A16185"/>
    <w:rsid w:val="00A27BF2"/>
    <w:rsid w:val="00A47B91"/>
    <w:rsid w:val="00A536AB"/>
    <w:rsid w:val="00A57900"/>
    <w:rsid w:val="00A87008"/>
    <w:rsid w:val="00A921D7"/>
    <w:rsid w:val="00AA6FF6"/>
    <w:rsid w:val="00AB62C8"/>
    <w:rsid w:val="00AC7352"/>
    <w:rsid w:val="00AD1CA3"/>
    <w:rsid w:val="00AD6771"/>
    <w:rsid w:val="00AD72E4"/>
    <w:rsid w:val="00AF2986"/>
    <w:rsid w:val="00AF6C34"/>
    <w:rsid w:val="00B30D97"/>
    <w:rsid w:val="00B41932"/>
    <w:rsid w:val="00B51CFF"/>
    <w:rsid w:val="00B63E50"/>
    <w:rsid w:val="00B6735B"/>
    <w:rsid w:val="00B673C9"/>
    <w:rsid w:val="00B7302C"/>
    <w:rsid w:val="00BB3F1C"/>
    <w:rsid w:val="00BD7F24"/>
    <w:rsid w:val="00BE1399"/>
    <w:rsid w:val="00BE3B4A"/>
    <w:rsid w:val="00BE7750"/>
    <w:rsid w:val="00C13925"/>
    <w:rsid w:val="00C1719B"/>
    <w:rsid w:val="00C177C7"/>
    <w:rsid w:val="00C22D74"/>
    <w:rsid w:val="00C54D5B"/>
    <w:rsid w:val="00C74749"/>
    <w:rsid w:val="00C75A15"/>
    <w:rsid w:val="00CA1F66"/>
    <w:rsid w:val="00CA5EFE"/>
    <w:rsid w:val="00CC65CF"/>
    <w:rsid w:val="00CE673D"/>
    <w:rsid w:val="00CF2BBD"/>
    <w:rsid w:val="00D365F7"/>
    <w:rsid w:val="00D65D1B"/>
    <w:rsid w:val="00D80280"/>
    <w:rsid w:val="00D807F6"/>
    <w:rsid w:val="00D93EDA"/>
    <w:rsid w:val="00DC5EC9"/>
    <w:rsid w:val="00DC7873"/>
    <w:rsid w:val="00DC7D5D"/>
    <w:rsid w:val="00DD0970"/>
    <w:rsid w:val="00DD2C54"/>
    <w:rsid w:val="00E215E6"/>
    <w:rsid w:val="00E34399"/>
    <w:rsid w:val="00E36036"/>
    <w:rsid w:val="00EA1326"/>
    <w:rsid w:val="00EC2EEC"/>
    <w:rsid w:val="00EC6348"/>
    <w:rsid w:val="00EF175C"/>
    <w:rsid w:val="00F226CA"/>
    <w:rsid w:val="00F23B53"/>
    <w:rsid w:val="00F41019"/>
    <w:rsid w:val="00F56ABC"/>
    <w:rsid w:val="00F61504"/>
    <w:rsid w:val="00F70214"/>
    <w:rsid w:val="00F83FBB"/>
    <w:rsid w:val="00F846A9"/>
    <w:rsid w:val="00FA0BC7"/>
    <w:rsid w:val="00FA1BED"/>
    <w:rsid w:val="00FB56DC"/>
    <w:rsid w:val="00FB7C33"/>
    <w:rsid w:val="00FC66FF"/>
    <w:rsid w:val="00FF31FA"/>
    <w:rsid w:val="00FF6B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17453"/>
  <w15:chartTrackingRefBased/>
  <w15:docId w15:val="{75E0AD17-FA2C-4A03-A88F-DEE2269B0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CA5EFE"/>
    <w:pPr>
      <w:outlineLvl w:val="0"/>
    </w:pPr>
    <w:rPr>
      <w:rFonts w:ascii="Arial" w:hAnsi="Arial"/>
      <w:b/>
      <w:bCs/>
      <w:color w:val="1D4289"/>
      <w:sz w:val="52"/>
      <w:szCs w:val="56"/>
    </w:rPr>
  </w:style>
  <w:style w:type="paragraph" w:styleId="Heading2">
    <w:name w:val="heading 2"/>
    <w:basedOn w:val="Normal"/>
    <w:next w:val="Normal"/>
    <w:link w:val="Heading2Char"/>
    <w:uiPriority w:val="9"/>
    <w:unhideWhenUsed/>
    <w:qFormat/>
    <w:rsid w:val="00CA5EFE"/>
    <w:pPr>
      <w:outlineLvl w:val="1"/>
    </w:pPr>
    <w:rPr>
      <w:rFonts w:ascii="Arial" w:hAnsi="Arial"/>
      <w:b/>
      <w:bCs/>
      <w:color w:val="4D4D4C"/>
      <w:sz w:val="36"/>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autoRedefine/>
    <w:qFormat/>
    <w:rsid w:val="0002649C"/>
    <w:rPr>
      <w:rFonts w:ascii="Arial" w:hAnsi="Arial" w:cs="Arial"/>
      <w:b/>
      <w:bCs/>
      <w:color w:val="FFFFFF" w:themeColor="background1"/>
      <w:sz w:val="72"/>
      <w:szCs w:val="72"/>
    </w:rPr>
  </w:style>
  <w:style w:type="paragraph" w:customStyle="1" w:styleId="Servicetitle">
    <w:name w:val="Service title"/>
    <w:basedOn w:val="Normal"/>
    <w:autoRedefine/>
    <w:qFormat/>
    <w:rsid w:val="0002649C"/>
    <w:rPr>
      <w:rFonts w:ascii="Arial" w:hAnsi="Arial" w:cs="Arial"/>
      <w:color w:val="FFFFFF" w:themeColor="background1"/>
      <w:sz w:val="44"/>
      <w:szCs w:val="44"/>
    </w:rPr>
  </w:style>
  <w:style w:type="paragraph" w:styleId="NoSpacing">
    <w:name w:val="No Spacing"/>
    <w:link w:val="NoSpacingChar"/>
    <w:uiPriority w:val="1"/>
    <w:rsid w:val="00BE1399"/>
    <w:rPr>
      <w:rFonts w:eastAsiaTheme="minorEastAsia"/>
      <w:sz w:val="22"/>
      <w:szCs w:val="22"/>
      <w:lang w:val="en-US" w:eastAsia="zh-CN"/>
    </w:rPr>
  </w:style>
  <w:style w:type="character" w:customStyle="1" w:styleId="NoSpacingChar">
    <w:name w:val="No Spacing Char"/>
    <w:basedOn w:val="DefaultParagraphFont"/>
    <w:link w:val="NoSpacing"/>
    <w:uiPriority w:val="1"/>
    <w:rsid w:val="00BE1399"/>
    <w:rPr>
      <w:rFonts w:eastAsiaTheme="minorEastAsia"/>
      <w:sz w:val="22"/>
      <w:szCs w:val="22"/>
      <w:lang w:val="en-US" w:eastAsia="zh-CN"/>
    </w:rPr>
  </w:style>
  <w:style w:type="paragraph" w:styleId="Header">
    <w:name w:val="header"/>
    <w:basedOn w:val="Normal"/>
    <w:link w:val="HeaderChar"/>
    <w:uiPriority w:val="99"/>
    <w:unhideWhenUsed/>
    <w:rsid w:val="000257C9"/>
    <w:pPr>
      <w:tabs>
        <w:tab w:val="center" w:pos="4513"/>
        <w:tab w:val="right" w:pos="9026"/>
      </w:tabs>
    </w:pPr>
  </w:style>
  <w:style w:type="character" w:customStyle="1" w:styleId="HeaderChar">
    <w:name w:val="Header Char"/>
    <w:basedOn w:val="DefaultParagraphFont"/>
    <w:link w:val="Header"/>
    <w:uiPriority w:val="99"/>
    <w:rsid w:val="000257C9"/>
  </w:style>
  <w:style w:type="paragraph" w:styleId="Footer">
    <w:name w:val="footer"/>
    <w:basedOn w:val="Normal"/>
    <w:link w:val="FooterChar"/>
    <w:uiPriority w:val="99"/>
    <w:unhideWhenUsed/>
    <w:rsid w:val="000257C9"/>
    <w:pPr>
      <w:tabs>
        <w:tab w:val="center" w:pos="4513"/>
        <w:tab w:val="right" w:pos="9026"/>
      </w:tabs>
    </w:pPr>
  </w:style>
  <w:style w:type="character" w:customStyle="1" w:styleId="FooterChar">
    <w:name w:val="Footer Char"/>
    <w:basedOn w:val="DefaultParagraphFont"/>
    <w:link w:val="Footer"/>
    <w:uiPriority w:val="99"/>
    <w:rsid w:val="000257C9"/>
  </w:style>
  <w:style w:type="character" w:customStyle="1" w:styleId="Heading1Char">
    <w:name w:val="Heading 1 Char"/>
    <w:basedOn w:val="DefaultParagraphFont"/>
    <w:link w:val="Heading1"/>
    <w:uiPriority w:val="9"/>
    <w:rsid w:val="00CA5EFE"/>
    <w:rPr>
      <w:rFonts w:ascii="Arial" w:hAnsi="Arial"/>
      <w:b/>
      <w:bCs/>
      <w:color w:val="1D4289"/>
      <w:sz w:val="52"/>
      <w:szCs w:val="56"/>
    </w:rPr>
  </w:style>
  <w:style w:type="character" w:customStyle="1" w:styleId="Heading2Char">
    <w:name w:val="Heading 2 Char"/>
    <w:basedOn w:val="DefaultParagraphFont"/>
    <w:link w:val="Heading2"/>
    <w:uiPriority w:val="9"/>
    <w:rsid w:val="00CA5EFE"/>
    <w:rPr>
      <w:rFonts w:ascii="Arial" w:hAnsi="Arial"/>
      <w:b/>
      <w:bCs/>
      <w:color w:val="4D4D4C"/>
      <w:sz w:val="36"/>
      <w:szCs w:val="40"/>
    </w:rPr>
  </w:style>
  <w:style w:type="paragraph" w:customStyle="1" w:styleId="Paragraphtext">
    <w:name w:val="Paragraph text"/>
    <w:basedOn w:val="Normal"/>
    <w:qFormat/>
    <w:rsid w:val="00CA5EFE"/>
    <w:pPr>
      <w:spacing w:line="276" w:lineRule="auto"/>
    </w:pPr>
    <w:rPr>
      <w:rFonts w:ascii="Arial" w:hAnsi="Arial"/>
      <w:color w:val="4D4D4C"/>
      <w:sz w:val="28"/>
      <w:szCs w:val="28"/>
    </w:rPr>
  </w:style>
  <w:style w:type="paragraph" w:customStyle="1" w:styleId="Highlightedtext">
    <w:name w:val="Highlighted text"/>
    <w:basedOn w:val="Normal"/>
    <w:qFormat/>
    <w:rsid w:val="00CA5EFE"/>
    <w:rPr>
      <w:rFonts w:ascii="Arial" w:hAnsi="Arial"/>
      <w:b/>
      <w:bCs/>
      <w:color w:val="1D4289"/>
      <w:sz w:val="28"/>
      <w:szCs w:val="28"/>
    </w:rPr>
  </w:style>
  <w:style w:type="character" w:styleId="PageNumber">
    <w:name w:val="page number"/>
    <w:basedOn w:val="DefaultParagraphFont"/>
    <w:uiPriority w:val="99"/>
    <w:semiHidden/>
    <w:unhideWhenUsed/>
    <w:rsid w:val="007A56E0"/>
  </w:style>
  <w:style w:type="character" w:styleId="Hyperlink">
    <w:name w:val="Hyperlink"/>
    <w:basedOn w:val="DefaultParagraphFont"/>
    <w:unhideWhenUsed/>
    <w:rsid w:val="00FF31FA"/>
    <w:rPr>
      <w:color w:val="0563C1" w:themeColor="hyperlink"/>
      <w:u w:val="single"/>
    </w:rPr>
  </w:style>
  <w:style w:type="character" w:styleId="UnresolvedMention">
    <w:name w:val="Unresolved Mention"/>
    <w:basedOn w:val="DefaultParagraphFont"/>
    <w:uiPriority w:val="99"/>
    <w:semiHidden/>
    <w:unhideWhenUsed/>
    <w:rsid w:val="00FF31FA"/>
    <w:rPr>
      <w:color w:val="605E5C"/>
      <w:shd w:val="clear" w:color="auto" w:fill="E1DFDD"/>
    </w:rPr>
  </w:style>
  <w:style w:type="character" w:styleId="FollowedHyperlink">
    <w:name w:val="FollowedHyperlink"/>
    <w:basedOn w:val="DefaultParagraphFont"/>
    <w:uiPriority w:val="99"/>
    <w:semiHidden/>
    <w:unhideWhenUsed/>
    <w:rsid w:val="00261D3C"/>
    <w:rPr>
      <w:color w:val="954F72" w:themeColor="followedHyperlink"/>
      <w:u w:val="single"/>
    </w:rPr>
  </w:style>
  <w:style w:type="paragraph" w:styleId="NormalWeb">
    <w:name w:val="Normal (Web)"/>
    <w:basedOn w:val="Normal"/>
    <w:uiPriority w:val="99"/>
    <w:semiHidden/>
    <w:unhideWhenUsed/>
    <w:rsid w:val="00514B6A"/>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514B6A"/>
    <w:rPr>
      <w:b/>
      <w:bCs/>
    </w:rPr>
  </w:style>
  <w:style w:type="character" w:customStyle="1" w:styleId="apple-converted-space">
    <w:name w:val="apple-converted-space"/>
    <w:basedOn w:val="DefaultParagraphFont"/>
    <w:rsid w:val="00514B6A"/>
  </w:style>
  <w:style w:type="paragraph" w:styleId="ListParagraph">
    <w:name w:val="List Paragraph"/>
    <w:basedOn w:val="Normal"/>
    <w:uiPriority w:val="34"/>
    <w:rsid w:val="00D365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2526128">
      <w:bodyDiv w:val="1"/>
      <w:marLeft w:val="0"/>
      <w:marRight w:val="0"/>
      <w:marTop w:val="0"/>
      <w:marBottom w:val="0"/>
      <w:divBdr>
        <w:top w:val="none" w:sz="0" w:space="0" w:color="auto"/>
        <w:left w:val="none" w:sz="0" w:space="0" w:color="auto"/>
        <w:bottom w:val="none" w:sz="0" w:space="0" w:color="auto"/>
        <w:right w:val="none" w:sz="0" w:space="0" w:color="auto"/>
      </w:divBdr>
      <w:divsChild>
        <w:div w:id="651565450">
          <w:marLeft w:val="0"/>
          <w:marRight w:val="0"/>
          <w:marTop w:val="0"/>
          <w:marBottom w:val="240"/>
          <w:divBdr>
            <w:top w:val="none" w:sz="0" w:space="0" w:color="auto"/>
            <w:left w:val="none" w:sz="0" w:space="0" w:color="auto"/>
            <w:bottom w:val="none" w:sz="0" w:space="0" w:color="auto"/>
            <w:right w:val="none" w:sz="0" w:space="0" w:color="auto"/>
          </w:divBdr>
          <w:divsChild>
            <w:div w:id="102774712">
              <w:marLeft w:val="0"/>
              <w:marRight w:val="0"/>
              <w:marTop w:val="0"/>
              <w:marBottom w:val="0"/>
              <w:divBdr>
                <w:top w:val="none" w:sz="0" w:space="0" w:color="auto"/>
                <w:left w:val="none" w:sz="0" w:space="0" w:color="auto"/>
                <w:bottom w:val="none" w:sz="0" w:space="0" w:color="auto"/>
                <w:right w:val="none" w:sz="0" w:space="0" w:color="auto"/>
              </w:divBdr>
              <w:divsChild>
                <w:div w:id="127097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8794">
          <w:marLeft w:val="0"/>
          <w:marRight w:val="0"/>
          <w:marTop w:val="0"/>
          <w:marBottom w:val="0"/>
          <w:divBdr>
            <w:top w:val="none" w:sz="0" w:space="0" w:color="auto"/>
            <w:left w:val="none" w:sz="0" w:space="0" w:color="auto"/>
            <w:bottom w:val="none" w:sz="0" w:space="0" w:color="auto"/>
            <w:right w:val="none" w:sz="0" w:space="0" w:color="auto"/>
          </w:divBdr>
          <w:divsChild>
            <w:div w:id="597953877">
              <w:marLeft w:val="0"/>
              <w:marRight w:val="0"/>
              <w:marTop w:val="0"/>
              <w:marBottom w:val="0"/>
              <w:divBdr>
                <w:top w:val="none" w:sz="0" w:space="0" w:color="auto"/>
                <w:left w:val="none" w:sz="0" w:space="0" w:color="auto"/>
                <w:bottom w:val="none" w:sz="0" w:space="0" w:color="auto"/>
                <w:right w:val="none" w:sz="0" w:space="0" w:color="auto"/>
              </w:divBdr>
              <w:divsChild>
                <w:div w:id="122880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Brand\Templates\Word\Standard\Word%20Template%20-%20Dark%20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79C05-8581-1D4C-BD96-CBE8F5027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U:\Brand\Templates\Word\Standard\Word Template - Dark Blue.dotx</Template>
  <TotalTime>20</TotalTime>
  <Pages>10</Pages>
  <Words>662</Words>
  <Characters>2988</Characters>
  <Application>Microsoft Office Word</Application>
  <DocSecurity>0</DocSecurity>
  <Lines>373</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Fox</dc:creator>
  <cp:keywords/>
  <dc:description/>
  <cp:lastModifiedBy>Alex Blythe</cp:lastModifiedBy>
  <cp:revision>47</cp:revision>
  <cp:lastPrinted>2020-02-03T15:11:00Z</cp:lastPrinted>
  <dcterms:created xsi:type="dcterms:W3CDTF">2023-09-05T06:27:00Z</dcterms:created>
  <dcterms:modified xsi:type="dcterms:W3CDTF">2026-01-21T13:07:00Z</dcterms:modified>
</cp:coreProperties>
</file>